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C86" w:rsidRDefault="007A7C86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9"/>
        <w:gridCol w:w="2414"/>
        <w:gridCol w:w="5187"/>
      </w:tblGrid>
      <w:tr w:rsidR="004B12A1" w:rsidRPr="00C764BE" w:rsidTr="00F63216">
        <w:trPr>
          <w:tblCellSpacing w:w="0" w:type="dxa"/>
        </w:trPr>
        <w:tc>
          <w:tcPr>
            <w:tcW w:w="90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C86" w:rsidRDefault="007A7C86" w:rsidP="007A7C86">
            <w:pPr>
              <w:spacing w:before="100" w:beforeAutospacing="1" w:after="100" w:afterAutospacing="1" w:line="240" w:lineRule="auto"/>
              <w:ind w:right="120"/>
              <w:jc w:val="center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object w:dxaOrig="365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51.75pt;height:45pt" o:ole="">
                  <v:imagedata r:id="rId4" o:title=""/>
                </v:shape>
                <o:OLEObject Type="Embed" ProgID="PBrush" ShapeID="_x0000_i1033" DrawAspect="Content" ObjectID="_1655050358" r:id="rId5"/>
              </w:object>
            </w:r>
          </w:p>
          <w:p w:rsidR="007A7C86" w:rsidRPr="00C764BE" w:rsidRDefault="00C764BE" w:rsidP="007A7C86">
            <w:pPr>
              <w:spacing w:before="100" w:beforeAutospacing="1" w:after="100" w:afterAutospacing="1" w:line="240" w:lineRule="auto"/>
              <w:ind w:right="120"/>
              <w:jc w:val="center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School term dates 2020–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  <w:r w:rsidR="00695E7D"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1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695E7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Inset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695E7D" w:rsidRDefault="00695E7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 w:rsidRPr="00695E7D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Thursday 2</w:t>
            </w:r>
            <w:r w:rsidRPr="00695E7D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nd</w:t>
            </w:r>
            <w:r w:rsidRPr="00695E7D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September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695E7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Inset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C764B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Frid</w:t>
            </w:r>
            <w:r w:rsidR="004B12A1"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ay 3</w:t>
            </w:r>
            <w:r w:rsidR="004B12A1"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rd</w:t>
            </w: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 September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7A7C8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6</w:t>
            </w:r>
            <w:r w:rsidRPr="007A7C86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3822EA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September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3822EA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21</w:t>
            </w:r>
            <w:r w:rsidRPr="003822EA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st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October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3822EA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Inset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3822EA" w:rsidRDefault="003822EA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 w:rsidRPr="003822EA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Friday 22</w:t>
            </w:r>
            <w:r w:rsidRPr="003822EA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nd</w:t>
            </w:r>
            <w:r w:rsidRPr="003822EA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October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F63216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  <w:r w:rsidR="003822EA"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2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3822EA" w:rsidP="00C764BE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Monday 1</w:t>
            </w:r>
            <w:r w:rsidRPr="003822EA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st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November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3822EA" w:rsidP="00C764BE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Friday 17</w:t>
            </w:r>
            <w:r w:rsidRPr="003822EA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December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F63216" w:rsidP="00F63216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 Term 3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3822EA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Tuesday 4</w:t>
            </w:r>
            <w:r w:rsidRPr="003822EA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January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3822EA" w:rsidP="00C764BE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Friday 11</w:t>
            </w:r>
            <w:r w:rsidRPr="003822EA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February 2021</w:t>
            </w:r>
          </w:p>
        </w:tc>
      </w:tr>
      <w:tr w:rsidR="00F63216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</w:tr>
      <w:tr w:rsidR="00F63216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4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D408D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Monday 21</w:t>
            </w:r>
            <w:r w:rsidRPr="00D408DE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st</w:t>
            </w:r>
            <w:r w:rsidR="00ED43F0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February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D408D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Thursday 31</w:t>
            </w:r>
            <w:r w:rsidRPr="00D408DE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st</w:t>
            </w:r>
            <w:r w:rsidR="00ED43F0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March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2021</w:t>
            </w:r>
          </w:p>
        </w:tc>
      </w:tr>
      <w:tr w:rsidR="00F63216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Inset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D408D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Friday 1</w:t>
            </w:r>
            <w:r w:rsidRPr="00D408D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st</w:t>
            </w:r>
            <w:r w:rsidR="00ED43F0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April</w:t>
            </w: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5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D408D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Tuesday 19</w:t>
            </w:r>
            <w:r w:rsidRPr="00D408DE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 w:rsidR="00ED43F0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April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D408D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Friday 27</w:t>
            </w:r>
            <w:r w:rsidRPr="00D408DE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June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B83005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Bank Holiday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ED43F0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Monday 2</w:t>
            </w:r>
            <w:r w:rsidRPr="00ED43F0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nd</w:t>
            </w: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May 2021</w:t>
            </w:r>
          </w:p>
        </w:tc>
      </w:tr>
      <w:tr w:rsidR="00B83005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3005" w:rsidRPr="00C764BE" w:rsidRDefault="00B83005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3005" w:rsidRPr="00C764BE" w:rsidRDefault="00B83005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3005" w:rsidRPr="00C764BE" w:rsidRDefault="00B83005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1E394E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394E" w:rsidRPr="00C764BE" w:rsidRDefault="001E394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394E" w:rsidRPr="00C764BE" w:rsidRDefault="001E394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394E" w:rsidRPr="00C764BE" w:rsidRDefault="001E394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6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ED43F0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Monday 6</w:t>
            </w:r>
            <w:r w:rsidRPr="00ED43F0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June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ED43F0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Friday 22</w:t>
            </w:r>
            <w:r w:rsidRPr="00ED43F0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nd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July 2021</w:t>
            </w:r>
          </w:p>
        </w:tc>
      </w:tr>
    </w:tbl>
    <w:p w:rsidR="00C17E01" w:rsidRPr="00695E7D" w:rsidRDefault="00C17E01">
      <w:pPr>
        <w:rPr>
          <w:b/>
          <w:sz w:val="28"/>
          <w:szCs w:val="28"/>
        </w:rPr>
      </w:pPr>
    </w:p>
    <w:p w:rsidR="00695E7D" w:rsidRPr="00695E7D" w:rsidRDefault="00695E7D">
      <w:pPr>
        <w:rPr>
          <w:rFonts w:ascii="Verdana" w:hAnsi="Verdana"/>
          <w:b/>
          <w:sz w:val="28"/>
          <w:szCs w:val="28"/>
        </w:rPr>
      </w:pPr>
      <w:proofErr w:type="gramStart"/>
      <w:r w:rsidRPr="00695E7D">
        <w:rPr>
          <w:rFonts w:ascii="Verdana" w:hAnsi="Verdana"/>
          <w:b/>
          <w:sz w:val="28"/>
          <w:szCs w:val="28"/>
        </w:rPr>
        <w:t>2x</w:t>
      </w:r>
      <w:proofErr w:type="gramEnd"/>
      <w:r w:rsidRPr="00695E7D">
        <w:rPr>
          <w:rFonts w:ascii="Verdana" w:hAnsi="Verdana"/>
          <w:b/>
          <w:sz w:val="28"/>
          <w:szCs w:val="28"/>
        </w:rPr>
        <w:t xml:space="preserve"> twilight sessions for staff</w:t>
      </w:r>
      <w:bookmarkStart w:id="0" w:name="_GoBack"/>
      <w:bookmarkEnd w:id="0"/>
      <w:r w:rsidRPr="00695E7D">
        <w:rPr>
          <w:rFonts w:ascii="Verdana" w:hAnsi="Verdana"/>
          <w:b/>
          <w:sz w:val="28"/>
          <w:szCs w:val="28"/>
        </w:rPr>
        <w:t xml:space="preserve"> CPD</w:t>
      </w:r>
    </w:p>
    <w:sectPr w:rsidR="00695E7D" w:rsidRPr="00695E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2A1"/>
    <w:rsid w:val="000B0833"/>
    <w:rsid w:val="00146294"/>
    <w:rsid w:val="001E394E"/>
    <w:rsid w:val="003822EA"/>
    <w:rsid w:val="004B12A1"/>
    <w:rsid w:val="00695E7D"/>
    <w:rsid w:val="007A7C86"/>
    <w:rsid w:val="00B7382C"/>
    <w:rsid w:val="00B83005"/>
    <w:rsid w:val="00C17E01"/>
    <w:rsid w:val="00C764BE"/>
    <w:rsid w:val="00CE74E6"/>
    <w:rsid w:val="00D408DE"/>
    <w:rsid w:val="00ED43F0"/>
    <w:rsid w:val="00F6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A6D18"/>
  <w15:chartTrackingRefBased/>
  <w15:docId w15:val="{26C21025-5BE2-4081-B5F0-C9078AEED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1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9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E1794D70</Template>
  <TotalTime>0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Burton</dc:creator>
  <cp:keywords/>
  <dc:description/>
  <cp:lastModifiedBy>Tracy Boulter</cp:lastModifiedBy>
  <cp:revision>2</cp:revision>
  <dcterms:created xsi:type="dcterms:W3CDTF">2020-06-30T18:26:00Z</dcterms:created>
  <dcterms:modified xsi:type="dcterms:W3CDTF">2020-06-30T18:26:00Z</dcterms:modified>
</cp:coreProperties>
</file>