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1FB" w:rsidRPr="00364B58" w:rsidRDefault="00364B58" w:rsidP="00364B58">
      <w:pPr>
        <w:rPr>
          <w:rFonts w:cstheme="minorHAnsi"/>
          <w:b/>
          <w:color w:val="000000"/>
        </w:rPr>
      </w:pPr>
      <w:r>
        <w:rPr>
          <w:rFonts w:ascii="XCCW Joined PC7a" w:hAnsi="XCCW Joined PC7a"/>
          <w:noProof/>
          <w:color w:val="2E74B5"/>
          <w:sz w:val="16"/>
          <w:szCs w:val="16"/>
          <w:lang w:eastAsia="en-GB"/>
        </w:rPr>
        <w:drawing>
          <wp:anchor distT="0" distB="0" distL="114300" distR="114300" simplePos="0" relativeHeight="251659264" behindDoc="0" locked="0" layoutInCell="1" allowOverlap="1" wp14:anchorId="0F27B746" wp14:editId="01AEB08E">
            <wp:simplePos x="0" y="0"/>
            <wp:positionH relativeFrom="margin">
              <wp:posOffset>4351020</wp:posOffset>
            </wp:positionH>
            <wp:positionV relativeFrom="paragraph">
              <wp:posOffset>60960</wp:posOffset>
            </wp:positionV>
            <wp:extent cx="784860" cy="6248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76" cy="62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371600" cy="1051560"/>
            <wp:effectExtent l="0" t="0" r="0" b="0"/>
            <wp:docPr id="3" name="Picture 3" descr="C:\Users\clare.swiffen\AppData\Local\Microsoft\Windows\INetCache\Content.MSO\2BB274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re.swiffen\AppData\Local\Microsoft\Windows\INetCache\Content.MSO\2BB274AE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68" cy="112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235">
        <w:rPr>
          <w:rFonts w:cstheme="minorHAnsi"/>
          <w:b/>
          <w:color w:val="000000"/>
        </w:rPr>
        <w:t xml:space="preserve">    </w:t>
      </w:r>
      <w:r>
        <w:rPr>
          <w:rFonts w:cstheme="minorHAnsi"/>
          <w:b/>
          <w:color w:val="000000"/>
        </w:rPr>
        <w:t xml:space="preserve">  </w:t>
      </w:r>
      <w:r>
        <w:rPr>
          <w:noProof/>
        </w:rPr>
        <w:drawing>
          <wp:inline distT="0" distB="0" distL="0" distR="0">
            <wp:extent cx="1379220" cy="10363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        </w:t>
      </w:r>
      <w:r w:rsidR="00154340">
        <w:rPr>
          <w:rFonts w:cstheme="minorHAnsi"/>
          <w:b/>
          <w:color w:val="000000"/>
        </w:rPr>
        <w:t xml:space="preserve">      </w:t>
      </w:r>
      <w:r w:rsidR="006721FB">
        <w:rPr>
          <w:rFonts w:cstheme="minorHAnsi"/>
          <w:b/>
          <w:color w:val="000000"/>
        </w:rPr>
        <w:t>Welbourn Primary School home learning</w:t>
      </w:r>
      <w:r w:rsidR="00996235">
        <w:rPr>
          <w:rFonts w:cstheme="minorHAnsi"/>
          <w:b/>
          <w:color w:val="000000"/>
        </w:rPr>
        <w:t xml:space="preserve">         </w:t>
      </w:r>
      <w:r>
        <w:rPr>
          <w:rFonts w:cstheme="minorHAnsi"/>
          <w:b/>
          <w:color w:val="000000"/>
        </w:rPr>
        <w:t xml:space="preserve">  </w:t>
      </w:r>
      <w:r>
        <w:rPr>
          <w:noProof/>
        </w:rPr>
        <w:drawing>
          <wp:inline distT="0" distB="0" distL="0" distR="0" wp14:anchorId="67E23EEC" wp14:editId="6D94D326">
            <wp:extent cx="1470660" cy="925195"/>
            <wp:effectExtent l="0" t="0" r="0" b="8255"/>
            <wp:docPr id="14" name="Picture 14" descr="Amazon Rainforest | Plants, Animals, Climate, &amp; Deforest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 Rainforest | Plants, Animals, Climate, &amp; Deforestation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576" cy="94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</w:t>
      </w:r>
      <w:r w:rsidR="00996235">
        <w:rPr>
          <w:rFonts w:cstheme="minorHAnsi"/>
          <w:b/>
          <w:color w:val="000000"/>
        </w:rPr>
        <w:t xml:space="preserve">  </w:t>
      </w:r>
      <w:r>
        <w:rPr>
          <w:rFonts w:cstheme="minorHAnsi"/>
          <w:b/>
          <w:color w:val="000000"/>
        </w:rPr>
        <w:t xml:space="preserve">   </w:t>
      </w:r>
      <w:r>
        <w:rPr>
          <w:noProof/>
        </w:rPr>
        <w:drawing>
          <wp:inline distT="0" distB="0" distL="0" distR="0" wp14:anchorId="7A3E8725" wp14:editId="4BD39B24">
            <wp:extent cx="1697720" cy="921385"/>
            <wp:effectExtent l="0" t="0" r="0" b="0"/>
            <wp:docPr id="6" name="Picture 6" descr="C:\Users\clare.swiffen\AppData\Local\Microsoft\Windows\INetCache\Content.MSO\22E6F4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re.swiffen\AppData\Local\Microsoft\Windows\INetCache\Content.MSO\22E6F4EC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59" cy="9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color w:val="000000"/>
        </w:rPr>
        <w:t xml:space="preserve">                                                       </w:t>
      </w:r>
    </w:p>
    <w:p w:rsidR="006721FB" w:rsidRPr="009541D8" w:rsidRDefault="00364B58" w:rsidP="00364B58">
      <w:pPr>
        <w:spacing w:after="0" w:line="240" w:lineRule="auto"/>
        <w:rPr>
          <w:rFonts w:ascii="XCCW Joined PC7a" w:hAnsi="XCCW Joined PC7a"/>
          <w:color w:val="2E74B5"/>
          <w:sz w:val="10"/>
          <w:szCs w:val="10"/>
        </w:rPr>
      </w:pPr>
      <w:r>
        <w:rPr>
          <w:rFonts w:ascii="XCCW Joined PC7a" w:hAnsi="XCCW Joined PC7a"/>
          <w:color w:val="2E74B5"/>
          <w:sz w:val="16"/>
          <w:szCs w:val="16"/>
        </w:rPr>
        <w:t xml:space="preserve">                                            </w:t>
      </w:r>
      <w:r w:rsidR="00996235">
        <w:rPr>
          <w:rFonts w:ascii="XCCW Joined PC7a" w:hAnsi="XCCW Joined PC7a"/>
          <w:color w:val="2E74B5"/>
          <w:sz w:val="16"/>
          <w:szCs w:val="16"/>
        </w:rPr>
        <w:t xml:space="preserve">          </w:t>
      </w:r>
      <w:r>
        <w:rPr>
          <w:rFonts w:ascii="XCCW Joined PC7a" w:hAnsi="XCCW Joined PC7a"/>
          <w:color w:val="2E74B5"/>
          <w:sz w:val="16"/>
          <w:szCs w:val="16"/>
        </w:rPr>
        <w:t xml:space="preserve">  </w:t>
      </w:r>
      <w:r w:rsidRPr="005A3B5E">
        <w:rPr>
          <w:rFonts w:ascii="XCCW Joined PC7a" w:hAnsi="XCCW Joined PC7a"/>
          <w:color w:val="2E74B5"/>
          <w:sz w:val="16"/>
          <w:szCs w:val="16"/>
        </w:rPr>
        <w:t>‘Beli</w:t>
      </w:r>
      <w:r>
        <w:rPr>
          <w:rFonts w:ascii="XCCW Joined PC7a" w:hAnsi="XCCW Joined PC7a"/>
          <w:color w:val="2E74B5"/>
          <w:sz w:val="16"/>
          <w:szCs w:val="16"/>
        </w:rPr>
        <w:t xml:space="preserve">eve, Excite, Succeed, Together’     </w:t>
      </w:r>
    </w:p>
    <w:p w:rsidR="006721FB" w:rsidRPr="002B2A1C" w:rsidRDefault="00364B58" w:rsidP="00364B58">
      <w:pPr>
        <w:rPr>
          <w:rFonts w:cstheme="minorHAnsi"/>
          <w:b/>
          <w:color w:val="000000"/>
          <w:u w:val="single"/>
        </w:rPr>
      </w:pPr>
      <w:r w:rsidRPr="00364B58">
        <w:rPr>
          <w:rFonts w:cstheme="minorHAnsi"/>
          <w:b/>
          <w:color w:val="000000"/>
        </w:rPr>
        <w:t xml:space="preserve">                                                                                </w:t>
      </w:r>
      <w:r w:rsidR="00996235">
        <w:rPr>
          <w:rFonts w:cstheme="minorHAnsi"/>
          <w:b/>
          <w:color w:val="000000"/>
        </w:rPr>
        <w:t xml:space="preserve">                       </w:t>
      </w:r>
      <w:r w:rsidR="006721FB" w:rsidRPr="00364B58">
        <w:rPr>
          <w:rFonts w:cstheme="minorHAnsi"/>
          <w:b/>
          <w:color w:val="000000"/>
          <w:u w:val="single"/>
        </w:rPr>
        <w:t>Summer Term</w:t>
      </w:r>
      <w:r w:rsidR="00996235">
        <w:rPr>
          <w:rFonts w:cstheme="minorHAnsi"/>
          <w:b/>
          <w:color w:val="000000"/>
          <w:u w:val="single"/>
        </w:rPr>
        <w:t xml:space="preserve"> 2</w:t>
      </w:r>
      <w:r w:rsidR="006721FB" w:rsidRPr="00364B58">
        <w:rPr>
          <w:rFonts w:cstheme="minorHAnsi"/>
          <w:b/>
          <w:color w:val="000000"/>
          <w:u w:val="single"/>
        </w:rPr>
        <w:t xml:space="preserve"> Week </w:t>
      </w:r>
      <w:r w:rsidR="0090784A">
        <w:rPr>
          <w:rFonts w:cstheme="minorHAnsi"/>
          <w:b/>
          <w:color w:val="000000"/>
          <w:u w:val="single"/>
        </w:rPr>
        <w:t>3</w:t>
      </w:r>
      <w:r w:rsidR="00957F52">
        <w:rPr>
          <w:rFonts w:cstheme="minorHAnsi"/>
          <w:b/>
          <w:color w:val="000000"/>
          <w:u w:val="single"/>
        </w:rPr>
        <w:t xml:space="preserve"> </w:t>
      </w:r>
      <w:r>
        <w:rPr>
          <w:rFonts w:ascii="Algerian" w:hAnsi="Algerian" w:cstheme="minorHAnsi"/>
          <w:color w:val="00B050"/>
        </w:rPr>
        <w:t>The Amazing Amazon!</w:t>
      </w:r>
    </w:p>
    <w:p w:rsidR="006721FB" w:rsidRPr="006721FB" w:rsidRDefault="006721FB" w:rsidP="006721FB">
      <w:pPr>
        <w:jc w:val="center"/>
        <w:rPr>
          <w:rFonts w:ascii="XCCW Joined PC7a" w:hAnsi="XCCW Joined PC7a"/>
          <w:color w:val="2E74B5"/>
          <w:sz w:val="20"/>
          <w:szCs w:val="20"/>
        </w:rPr>
      </w:pPr>
      <w:r w:rsidRPr="00C153D2">
        <w:rPr>
          <w:rFonts w:cstheme="minorHAnsi"/>
          <w:color w:val="000000"/>
          <w:sz w:val="20"/>
          <w:szCs w:val="20"/>
        </w:rPr>
        <w:t xml:space="preserve">During the course of the week, we would like you to complete the following learning. We understand that this is a very difficult time for us all and that some children will struggle to engage with learning at times. This learning is for your child to complete at your own </w:t>
      </w:r>
      <w:r>
        <w:rPr>
          <w:rFonts w:cstheme="minorHAnsi"/>
          <w:color w:val="000000"/>
          <w:sz w:val="20"/>
          <w:szCs w:val="20"/>
        </w:rPr>
        <w:t>pace</w:t>
      </w:r>
      <w:r w:rsidRPr="00C153D2">
        <w:rPr>
          <w:rFonts w:cstheme="minorHAnsi"/>
          <w:color w:val="000000"/>
          <w:sz w:val="20"/>
          <w:szCs w:val="20"/>
        </w:rPr>
        <w:t xml:space="preserve">, if you wish to do more, you can access learning on our school website, on your class page via the padlets. </w:t>
      </w:r>
    </w:p>
    <w:tbl>
      <w:tblPr>
        <w:tblStyle w:val="TableGrid1"/>
        <w:tblW w:w="1538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40"/>
        <w:gridCol w:w="188"/>
        <w:gridCol w:w="2564"/>
        <w:gridCol w:w="1835"/>
        <w:gridCol w:w="729"/>
        <w:gridCol w:w="2564"/>
        <w:gridCol w:w="2565"/>
      </w:tblGrid>
      <w:tr w:rsidR="00326C65" w:rsidRPr="008E33E9" w:rsidTr="00326C65">
        <w:trPr>
          <w:trHeight w:val="308"/>
        </w:trPr>
        <w:tc>
          <w:tcPr>
            <w:tcW w:w="15385" w:type="dxa"/>
            <w:gridSpan w:val="7"/>
          </w:tcPr>
          <w:p w:rsidR="00326C65" w:rsidRPr="00326C65" w:rsidRDefault="00326C65" w:rsidP="00326C65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</w:pPr>
            <w:r w:rsidRPr="00326C65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Moonstone Class Week </w:t>
            </w:r>
            <w:r w:rsidR="00132611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2</w:t>
            </w:r>
            <w:r w:rsidR="00364B58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 xml:space="preserve"> Summer Term </w:t>
            </w:r>
            <w:r w:rsidR="0090784A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3</w:t>
            </w:r>
          </w:p>
        </w:tc>
      </w:tr>
      <w:tr w:rsidR="006721FB" w:rsidRPr="008E33E9" w:rsidTr="006721FB">
        <w:trPr>
          <w:trHeight w:val="994"/>
        </w:trPr>
        <w:tc>
          <w:tcPr>
            <w:tcW w:w="15385" w:type="dxa"/>
            <w:gridSpan w:val="7"/>
          </w:tcPr>
          <w:p w:rsidR="006721FB" w:rsidRPr="008E33E9" w:rsidRDefault="006721FB" w:rsidP="00E316AA">
            <w:pPr>
              <w:spacing w:after="200" w:line="276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8E33E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9.00 – 9.30  </w:t>
            </w:r>
            <w:r w:rsidRPr="008E33E9">
              <w:rPr>
                <w:rFonts w:ascii="Calibri" w:eastAsia="Calibri" w:hAnsi="Calibri" w:cs="Calibri"/>
                <w:b/>
                <w:color w:val="00B050"/>
                <w:sz w:val="20"/>
                <w:szCs w:val="20"/>
              </w:rPr>
              <w:t xml:space="preserve">P.E </w:t>
            </w:r>
            <w:r w:rsidRPr="008E33E9">
              <w:rPr>
                <w:rFonts w:ascii="Calibri" w:eastAsia="Calibri" w:hAnsi="Calibri" w:cs="Calibri"/>
                <w:b/>
                <w:sz w:val="20"/>
                <w:szCs w:val="20"/>
              </w:rPr>
              <w:t>daily P.E lessons</w:t>
            </w:r>
            <w:r w:rsidRPr="008E33E9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: </w:t>
            </w:r>
          </w:p>
          <w:p w:rsidR="00E41C7C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Joe wicks: </w:t>
            </w:r>
            <w:hyperlink r:id="rId10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https://www.youtube.com/playlist?list=PLyCLoPd4VxBvQafyve889qVcPxYEjdSTl</w:t>
              </w:r>
            </w:hyperlink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6721FB" w:rsidRPr="008E33E9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dance moves with JumpStart Johnny </w:t>
            </w:r>
            <w:hyperlink r:id="rId11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https://www.youtube.com/channel/UC8PDFwCV0HHcl08-1SzdiBw</w:t>
              </w:r>
            </w:hyperlink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 </w:t>
            </w:r>
          </w:p>
          <w:p w:rsidR="006721FB" w:rsidRPr="008E33E9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color w:val="0000FF"/>
                <w:sz w:val="18"/>
                <w:szCs w:val="18"/>
                <w:u w:val="single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Strictly Come Dancing’s Oti Mabuse </w:t>
            </w:r>
            <w:hyperlink r:id="rId12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https://www.youtube.com/channel/UC58aowNEXHHnflR_5YTtP4g</w:t>
              </w:r>
            </w:hyperlink>
          </w:p>
          <w:p w:rsidR="006721FB" w:rsidRDefault="006721FB" w:rsidP="00E316AA">
            <w:pPr>
              <w:spacing w:after="200" w:line="276" w:lineRule="auto"/>
              <w:rPr>
                <w:rFonts w:ascii="Calibri" w:eastAsia="Calibri" w:hAnsi="Calibri" w:cs="Times New Roman"/>
                <w:color w:val="0000FF"/>
                <w:sz w:val="18"/>
                <w:szCs w:val="18"/>
                <w:u w:val="single"/>
              </w:rPr>
            </w:pPr>
            <w:r w:rsidRPr="008E33E9">
              <w:rPr>
                <w:rFonts w:ascii="Calibri" w:eastAsia="Calibri" w:hAnsi="Calibri" w:cs="Times New Roman"/>
                <w:sz w:val="18"/>
                <w:szCs w:val="18"/>
              </w:rPr>
              <w:t xml:space="preserve">or Cosmic Kids Yoga </w:t>
            </w:r>
            <w:hyperlink r:id="rId13" w:history="1">
              <w:r w:rsidRPr="008E33E9">
                <w:rPr>
                  <w:rFonts w:ascii="Calibri" w:eastAsia="Calibri" w:hAnsi="Calibri" w:cs="Times New Roman"/>
                  <w:color w:val="0000FF"/>
                  <w:sz w:val="18"/>
                  <w:szCs w:val="18"/>
                  <w:u w:val="single"/>
                </w:rPr>
                <w:t>https://www.cosmickids.com</w:t>
              </w:r>
            </w:hyperlink>
          </w:p>
          <w:p w:rsidR="00027FD6" w:rsidRPr="008E33E9" w:rsidRDefault="00027FD6" w:rsidP="00E316AA">
            <w:pPr>
              <w:spacing w:after="200" w:line="276" w:lineRule="auto"/>
              <w:rPr>
                <w:rFonts w:ascii="Calibri" w:eastAsia="Calibri" w:hAnsi="Calibri" w:cs="Times New Roman"/>
                <w:sz w:val="18"/>
                <w:szCs w:val="18"/>
              </w:rPr>
            </w:pPr>
          </w:p>
        </w:tc>
      </w:tr>
      <w:tr w:rsidR="006721FB" w:rsidRPr="008E33E9" w:rsidTr="006721FB">
        <w:trPr>
          <w:trHeight w:val="2202"/>
        </w:trPr>
        <w:tc>
          <w:tcPr>
            <w:tcW w:w="4940" w:type="dxa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t>Maths: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Daily maths lessons can be found at: </w:t>
            </w:r>
            <w:hyperlink r:id="rId14" w:history="1">
              <w:r w:rsidRPr="008E33E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https://whiterosemaths.com/homelearning/year-5/</w:t>
              </w:r>
            </w:hyperlink>
            <w:r w:rsidRPr="008E33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Week </w:t>
            </w:r>
            <w:r w:rsidR="00A5017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  <w:p w:rsidR="006721FB" w:rsidRPr="008E33E9" w:rsidRDefault="00585FD5" w:rsidP="00E316AA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 w:history="1">
              <w:r w:rsidR="006721FB" w:rsidRPr="008E33E9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 xml:space="preserve">https://whiterosemaths.com/homelearning/year-6/  </w:t>
              </w:r>
            </w:hyperlink>
            <w:r w:rsidR="006721FB" w:rsidRPr="008E33E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Week </w:t>
            </w:r>
            <w:r w:rsidR="00A501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 </w:t>
            </w:r>
            <w:r w:rsidR="00027FD6">
              <w:rPr>
                <w:rFonts w:ascii="Times New Roman" w:eastAsia="Times New Roman" w:hAnsi="Times New Roman" w:cs="Times New Roman"/>
                <w:sz w:val="20"/>
                <w:szCs w:val="20"/>
              </w:rPr>
              <w:t>Worksheets attached</w:t>
            </w:r>
          </w:p>
          <w:p w:rsidR="006721FB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A5017F" w:rsidRDefault="00A5017F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Please use your maths text books</w:t>
            </w:r>
            <w:r w:rsidR="0021341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and then if you require any further work use the whiterose maths sheets.</w:t>
            </w:r>
          </w:p>
          <w:p w:rsidR="0021341F" w:rsidRPr="008E33E9" w:rsidRDefault="0021341F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Keep up with TT Rockstars – see if you are able to improve your Rockstar status!  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E41C7C" w:rsidRDefault="006721FB" w:rsidP="00E316AA">
            <w:pPr>
              <w:tabs>
                <w:tab w:val="center" w:pos="4320"/>
                <w:tab w:val="right" w:pos="8640"/>
              </w:tabs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Challenge: </w:t>
            </w:r>
            <w:r w:rsidR="00E41C7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Have a go at some </w:t>
            </w:r>
            <w:r w:rsidR="0093677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of the maths challenges from Third Space Learning</w:t>
            </w:r>
            <w:r w:rsidR="009078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or using Iseemaths.</w:t>
            </w:r>
          </w:p>
          <w:p w:rsidR="00E41C7C" w:rsidRDefault="00936778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="00E41C7C">
              <w:rPr>
                <w:noProof/>
              </w:rPr>
              <w:t xml:space="preserve">     </w:t>
            </w:r>
          </w:p>
          <w:p w:rsidR="006721FB" w:rsidRPr="008E33E9" w:rsidRDefault="00936778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t xml:space="preserve">          </w:t>
            </w:r>
            <w:r>
              <w:rPr>
                <w:noProof/>
              </w:rPr>
              <w:drawing>
                <wp:inline distT="0" distB="0" distL="0" distR="0" wp14:anchorId="7AF7E695" wp14:editId="59CC5A5E">
                  <wp:extent cx="2392680" cy="877545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40" t="18524" r="24048" b="6476"/>
                          <a:stretch/>
                        </pic:blipFill>
                        <pic:spPr bwMode="auto">
                          <a:xfrm>
                            <a:off x="0" y="0"/>
                            <a:ext cx="2406380" cy="882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587" w:type="dxa"/>
            <w:gridSpan w:val="3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lastRenderedPageBreak/>
              <w:t>Reading</w:t>
            </w:r>
            <w:r w:rsidRPr="008E33E9"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  <w:t>:</w:t>
            </w:r>
          </w:p>
          <w:p w:rsidR="006721FB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Task 1</w:t>
            </w:r>
            <w:r w:rsidR="00CA23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B74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–</w:t>
            </w:r>
            <w:r w:rsidR="00CA231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6289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Read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Chapter </w:t>
            </w:r>
            <w:r w:rsidR="009078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="00CD058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The </w:t>
            </w:r>
            <w:r w:rsidR="0090784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Den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– </w:t>
            </w:r>
            <w:r w:rsidR="0061474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The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Explorer (ebook on padlet)</w:t>
            </w:r>
          </w:p>
          <w:p w:rsidR="00CB74DC" w:rsidRPr="008E33E9" w:rsidRDefault="00CB74DC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Default="00CB74DC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                          </w:t>
            </w:r>
            <w:r w:rsidR="00364B58">
              <w:rPr>
                <w:noProof/>
              </w:rPr>
              <w:drawing>
                <wp:inline distT="0" distB="0" distL="0" distR="0">
                  <wp:extent cx="1127760" cy="876300"/>
                  <wp:effectExtent l="0" t="0" r="0" b="0"/>
                  <wp:docPr id="15" name="Picture 15" descr="https://encrypted-tbn0.gstatic.com/images?q=tbn%3AANd9GcT6iVu7Rr6I8MaM5QQWRZf-GIRKODPvbhPJu0WgUxCDA_Avp-jL2MahUpSKU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%3AANd9GcT6iVu7Rr6I8MaM5QQWRZf-GIRKODPvbhPJu0WgUxCDA_Avp-jL2MahUpSKU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E33E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Task 2 –  </w:t>
            </w:r>
            <w:r w:rsidR="00364B5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Look up any vocabulary you are unsure of and find out the meaning.</w:t>
            </w: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Default="00A4163C" w:rsidP="00E316AA">
            <w:pPr>
              <w:tabs>
                <w:tab w:val="center" w:pos="4320"/>
                <w:tab w:val="right" w:pos="8640"/>
              </w:tabs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Task 3 – </w:t>
            </w:r>
            <w:r w:rsidR="00364B58"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  <w:t>Complete the reading comprehension on padlet</w:t>
            </w:r>
          </w:p>
          <w:p w:rsidR="00AD17D1" w:rsidRDefault="00AD17D1" w:rsidP="00E316AA">
            <w:pPr>
              <w:tabs>
                <w:tab w:val="center" w:pos="4320"/>
                <w:tab w:val="right" w:pos="8640"/>
              </w:tabs>
              <w:rPr>
                <w:rFonts w:cstheme="minorHAnsi"/>
                <w:color w:val="323232"/>
                <w:sz w:val="20"/>
                <w:szCs w:val="20"/>
                <w:shd w:val="clear" w:color="auto" w:fill="FFFFFF"/>
              </w:rPr>
            </w:pPr>
          </w:p>
          <w:p w:rsidR="00AD17D1" w:rsidRPr="008E33E9" w:rsidRDefault="00AD17D1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858" w:type="dxa"/>
            <w:gridSpan w:val="3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</w:pPr>
            <w:r w:rsidRPr="008E33E9"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  <w:lastRenderedPageBreak/>
              <w:t>Writing</w:t>
            </w:r>
            <w:r w:rsidRPr="008E33E9">
              <w:rPr>
                <w:rFonts w:ascii="Calibri" w:eastAsia="Times New Roman" w:hAnsi="Calibri" w:cs="Calibri"/>
                <w:color w:val="00B050"/>
                <w:sz w:val="20"/>
                <w:szCs w:val="20"/>
                <w:u w:val="single"/>
              </w:rPr>
              <w:t>:</w:t>
            </w:r>
          </w:p>
          <w:p w:rsidR="006721FB" w:rsidRPr="00364B58" w:rsidRDefault="006721FB" w:rsidP="00E316AA">
            <w:pPr>
              <w:tabs>
                <w:tab w:val="center" w:pos="4320"/>
                <w:tab w:val="right" w:pos="8640"/>
              </w:tabs>
              <w:rPr>
                <w:sz w:val="18"/>
                <w:szCs w:val="18"/>
              </w:rPr>
            </w:pPr>
            <w:r w:rsidRPr="00364B58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</w:rPr>
              <w:t>Task 1</w:t>
            </w:r>
            <w:r w:rsidRPr="00364B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–</w:t>
            </w:r>
            <w:r w:rsidR="00364B58" w:rsidRPr="00364B5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Watch Pandora </w:t>
            </w:r>
            <w:hyperlink r:id="rId18" w:history="1">
              <w:r w:rsidR="00364B58" w:rsidRPr="00364B58">
                <w:rPr>
                  <w:rStyle w:val="Hyperlink"/>
                  <w:sz w:val="18"/>
                  <w:szCs w:val="18"/>
                </w:rPr>
                <w:t>https://vimeo.com/193963379</w:t>
              </w:r>
            </w:hyperlink>
          </w:p>
          <w:p w:rsidR="00A4163C" w:rsidRPr="00364B58" w:rsidRDefault="00364B58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64B58">
              <w:rPr>
                <w:noProof/>
                <w:sz w:val="18"/>
                <w:szCs w:val="18"/>
              </w:rPr>
              <w:t>W</w:t>
            </w:r>
            <w:r w:rsidR="00E316AA">
              <w:rPr>
                <w:noProof/>
                <w:sz w:val="18"/>
                <w:szCs w:val="18"/>
              </w:rPr>
              <w:t>atch the video clip again</w:t>
            </w:r>
            <w:r w:rsidR="00795929">
              <w:rPr>
                <w:noProof/>
                <w:sz w:val="18"/>
                <w:szCs w:val="18"/>
              </w:rPr>
              <w:t>, this time you need to listen to the description of the creatures of Panora.</w:t>
            </w:r>
            <w:r w:rsidR="00052E00">
              <w:rPr>
                <w:noProof/>
                <w:sz w:val="18"/>
                <w:szCs w:val="18"/>
              </w:rPr>
              <w:t xml:space="preserve"> (All resources are on our class padlet, or were printed in week 1 if you have your home learning packs printed)</w:t>
            </w:r>
          </w:p>
          <w:p w:rsidR="006721FB" w:rsidRPr="008E33E9" w:rsidRDefault="00364B58" w:rsidP="00E316AA">
            <w:pPr>
              <w:tabs>
                <w:tab w:val="center" w:pos="4320"/>
                <w:tab w:val="right" w:pos="8640"/>
              </w:tabs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87D6FF" wp14:editId="1E65048E">
                  <wp:extent cx="3383280" cy="807720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478" t="26103" r="32789" b="13367"/>
                          <a:stretch/>
                        </pic:blipFill>
                        <pic:spPr bwMode="auto">
                          <a:xfrm>
                            <a:off x="0" y="0"/>
                            <a:ext cx="3383280" cy="807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427C" w:rsidRDefault="00ED1F6C" w:rsidP="000A514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Task 2 </w:t>
            </w:r>
            <w:r w:rsidR="000A514B">
              <w:rPr>
                <w:rFonts w:ascii="Calibri" w:hAnsi="Calibri" w:cs="Calibri"/>
                <w:sz w:val="18"/>
                <w:szCs w:val="18"/>
              </w:rPr>
              <w:t>–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0A514B">
              <w:rPr>
                <w:rFonts w:ascii="Calibri" w:hAnsi="Calibri" w:cs="Calibri"/>
                <w:sz w:val="18"/>
                <w:szCs w:val="18"/>
              </w:rPr>
              <w:t>Using resource 3B</w:t>
            </w:r>
            <w:r w:rsidR="00285A86">
              <w:rPr>
                <w:rFonts w:ascii="Calibri" w:hAnsi="Calibri" w:cs="Calibri"/>
                <w:sz w:val="18"/>
                <w:szCs w:val="18"/>
              </w:rPr>
              <w:t xml:space="preserve"> fill in the blank spaces with suitable words.  Can you infer what type of language this might be?</w:t>
            </w:r>
          </w:p>
          <w:p w:rsidR="00285A86" w:rsidRPr="00285A86" w:rsidRDefault="00ED1F6C" w:rsidP="00285A8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Task 3 –</w:t>
            </w:r>
            <w:r w:rsidR="00285A86">
              <w:rPr>
                <w:rFonts w:ascii="Calibri" w:hAnsi="Calibri" w:cs="Calibri"/>
                <w:sz w:val="18"/>
                <w:szCs w:val="18"/>
              </w:rPr>
              <w:t xml:space="preserve">Now look at resource 3A.  Look at the cohesive devices they have used i.e. </w:t>
            </w:r>
            <w:r w:rsidR="00285A86" w:rsidRPr="00285A86">
              <w:rPr>
                <w:rFonts w:ascii="Calibri" w:hAnsi="Calibri" w:cs="Calibri"/>
                <w:sz w:val="18"/>
                <w:szCs w:val="18"/>
              </w:rPr>
              <w:t>repetitions, adverbials, conjunctions,</w:t>
            </w:r>
          </w:p>
          <w:p w:rsidR="00ED1F6C" w:rsidRPr="00285A86" w:rsidRDefault="00285A86" w:rsidP="00285A8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  <w:r w:rsidRPr="00285A86">
              <w:rPr>
                <w:rFonts w:ascii="Calibri" w:hAnsi="Calibri" w:cs="Calibri"/>
                <w:sz w:val="18"/>
                <w:szCs w:val="18"/>
              </w:rPr>
              <w:t>substitution of nouns, use of pronouns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etc and make a list of all the </w:t>
            </w:r>
            <w:r w:rsidR="00ED1F6C" w:rsidRPr="00285A86">
              <w:rPr>
                <w:rFonts w:ascii="Calibri" w:hAnsi="Calibri" w:cs="Calibri"/>
                <w:sz w:val="18"/>
                <w:szCs w:val="18"/>
              </w:rPr>
              <w:t>different</w:t>
            </w:r>
            <w:r w:rsidR="00ED1F6C" w:rsidRPr="00ED1F6C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ones that have been used.</w:t>
            </w:r>
            <w:r w:rsidR="00ED1F6C" w:rsidRPr="00ED1F6C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What can you notice?  How does this help the </w:t>
            </w:r>
            <w:r>
              <w:rPr>
                <w:rFonts w:ascii="Calibri" w:hAnsi="Calibri" w:cs="Calibri"/>
                <w:sz w:val="18"/>
                <w:szCs w:val="18"/>
              </w:rPr>
              <w:lastRenderedPageBreak/>
              <w:t xml:space="preserve">reader? </w:t>
            </w:r>
            <w:r w:rsidRPr="00285A86">
              <w:rPr>
                <w:rFonts w:ascii="Calibri-Bold" w:hAnsi="Calibri-Bold" w:cs="Calibri-Bold"/>
                <w:b/>
                <w:bCs/>
                <w:sz w:val="18"/>
                <w:szCs w:val="18"/>
              </w:rPr>
              <w:t xml:space="preserve">3a </w:t>
            </w:r>
            <w:r w:rsidRPr="00285A86">
              <w:rPr>
                <w:rFonts w:ascii="Calibri" w:hAnsi="Calibri" w:cs="Calibri"/>
                <w:sz w:val="18"/>
                <w:szCs w:val="18"/>
              </w:rPr>
              <w:t>uses the idea of talking about hexapods in general then narrows down to discuss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285A86">
              <w:rPr>
                <w:rFonts w:ascii="Calibri" w:hAnsi="Calibri" w:cs="Calibri"/>
                <w:sz w:val="18"/>
                <w:szCs w:val="18"/>
              </w:rPr>
              <w:t>the selected creature</w:t>
            </w:r>
            <w:r>
              <w:rPr>
                <w:rFonts w:ascii="Calibri" w:hAnsi="Calibri" w:cs="Calibri"/>
                <w:sz w:val="18"/>
                <w:szCs w:val="18"/>
              </w:rPr>
              <w:t>. Now have a go at improving the paragraph you did last week adding further details and using cohesive devices.</w:t>
            </w:r>
          </w:p>
          <w:p w:rsidR="00AC4C40" w:rsidRPr="00364B58" w:rsidRDefault="00AC4C40" w:rsidP="00AC4C4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</w:rPr>
            </w:pPr>
          </w:p>
          <w:p w:rsidR="00AC4C40" w:rsidRPr="008E33E9" w:rsidRDefault="00AC4C40" w:rsidP="00AC4C4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721FB" w:rsidRPr="008E33E9" w:rsidRDefault="006721FB" w:rsidP="00A4163C">
            <w:pPr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721FB" w:rsidRPr="008E33E9" w:rsidTr="006721FB">
        <w:trPr>
          <w:trHeight w:val="548"/>
        </w:trPr>
        <w:tc>
          <w:tcPr>
            <w:tcW w:w="15385" w:type="dxa"/>
            <w:gridSpan w:val="7"/>
          </w:tcPr>
          <w:p w:rsidR="006721FB" w:rsidRPr="008E33E9" w:rsidRDefault="006721FB" w:rsidP="00E316AA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eastAsia="Times New Roman" w:hAnsi="Calibri" w:cs="Calibri"/>
                <w:b/>
                <w:color w:val="00B050"/>
                <w:sz w:val="20"/>
                <w:szCs w:val="20"/>
                <w:u w:val="single"/>
              </w:rPr>
            </w:pPr>
            <w:r w:rsidRPr="006721FB">
              <w:rPr>
                <w:rFonts w:cstheme="minorHAnsi"/>
              </w:rPr>
              <w:lastRenderedPageBreak/>
              <w:t>Spellings to learn this week</w:t>
            </w:r>
            <w:r w:rsidR="00066F92">
              <w:rPr>
                <w:rFonts w:cstheme="minorHAnsi"/>
              </w:rPr>
              <w:t xml:space="preserve">, </w:t>
            </w:r>
            <w:r w:rsidR="00ED1F6C">
              <w:t xml:space="preserve">synonyms and antonyms: </w:t>
            </w:r>
            <w:r w:rsidR="003821A5">
              <w:t xml:space="preserve">ecstatic, jovial, exultant, elated, delighted, despondent, forlorn, dejected, woeful, dismal </w:t>
            </w:r>
          </w:p>
        </w:tc>
      </w:tr>
      <w:tr w:rsidR="00364B58" w:rsidRPr="008E33E9" w:rsidTr="00364B58">
        <w:trPr>
          <w:trHeight w:val="1124"/>
        </w:trPr>
        <w:tc>
          <w:tcPr>
            <w:tcW w:w="5128" w:type="dxa"/>
            <w:gridSpan w:val="2"/>
          </w:tcPr>
          <w:p w:rsidR="00364B58" w:rsidRDefault="00364B58" w:rsidP="00130785">
            <w:pPr>
              <w:pStyle w:val="Header"/>
              <w:rPr>
                <w:rFonts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Topic – Amazon Rainforest</w:t>
            </w: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9E115C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Geography </w:t>
            </w:r>
          </w:p>
          <w:p w:rsidR="00364B58" w:rsidRDefault="00364B58" w:rsidP="00116BCF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Task 1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– </w:t>
            </w:r>
            <w:r w:rsidR="008E4CCD">
              <w:rPr>
                <w:rFonts w:asciiTheme="minorHAnsi" w:hAnsiTheme="minorHAnsi" w:cstheme="minorHAnsi"/>
                <w:sz w:val="18"/>
                <w:szCs w:val="18"/>
              </w:rPr>
              <w:t xml:space="preserve">Learn why the rainforest is in trouble.  </w:t>
            </w:r>
            <w:r w:rsidR="00CD3101">
              <w:rPr>
                <w:rFonts w:asciiTheme="minorHAnsi" w:hAnsiTheme="minorHAnsi" w:cstheme="minorHAnsi"/>
                <w:sz w:val="18"/>
                <w:szCs w:val="18"/>
              </w:rPr>
              <w:t>You can access the video on the link below.  You need to scroll down the page a little to get to it.</w:t>
            </w:r>
          </w:p>
          <w:p w:rsidR="00991DDA" w:rsidRDefault="00CD3101" w:rsidP="00116BCF">
            <w:pPr>
              <w:pStyle w:val="Default"/>
              <w:rPr>
                <w:noProof/>
              </w:rPr>
            </w:pPr>
            <w:hyperlink r:id="rId20" w:history="1">
              <w:r w:rsidRPr="00CD3101">
                <w:rPr>
                  <w:rStyle w:val="Hyperlink"/>
                  <w:sz w:val="18"/>
                  <w:szCs w:val="18"/>
                </w:rPr>
                <w:t>https://www.nationalgeographic.org/media/amazon-deforestation-and-climate-change/</w:t>
              </w:r>
            </w:hyperlink>
          </w:p>
          <w:p w:rsidR="00CD3101" w:rsidRPr="00991DDA" w:rsidRDefault="00CD3101" w:rsidP="00116BCF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694C43D" wp14:editId="069D04F1">
                  <wp:extent cx="2049780" cy="891540"/>
                  <wp:effectExtent l="0" t="0" r="762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1271" t="26068" r="3013" b="23099"/>
                          <a:stretch/>
                        </pic:blipFill>
                        <pic:spPr bwMode="auto">
                          <a:xfrm>
                            <a:off x="0" y="0"/>
                            <a:ext cx="2049780" cy="89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DDA" w:rsidRPr="00116BCF" w:rsidRDefault="00991DDA" w:rsidP="00116BCF">
            <w:pPr>
              <w:pStyle w:val="Default"/>
            </w:pP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="OpenSans" w:hAnsi="OpenSans"/>
                <w:color w:val="545A5E"/>
                <w:sz w:val="18"/>
                <w:szCs w:val="18"/>
                <w:shd w:val="clear" w:color="auto" w:fill="FFFFFF"/>
              </w:rPr>
              <w:t xml:space="preserve"> </w:t>
            </w:r>
          </w:p>
          <w:p w:rsidR="00991DDA" w:rsidRPr="00CD3101" w:rsidRDefault="00991DDA" w:rsidP="00CD3101">
            <w:pPr>
              <w:pStyle w:val="Default"/>
              <w:rPr>
                <w:rFonts w:cstheme="minorHAnsi"/>
                <w:sz w:val="18"/>
                <w:szCs w:val="18"/>
              </w:rPr>
            </w:pPr>
            <w:r w:rsidRPr="00991DDA"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shd w:val="clear" w:color="auto" w:fill="FFFFFF"/>
              </w:rPr>
              <w:t>Task 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shd w:val="clear" w:color="auto" w:fill="FFFFFF"/>
              </w:rPr>
              <w:t xml:space="preserve"> -  </w:t>
            </w:r>
            <w:r w:rsidR="00CD3101" w:rsidRPr="00CD3101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 xml:space="preserve">Once you have watched the video look at the pdf attached if you have your home learning pack printed or on our class </w:t>
            </w:r>
            <w:proofErr w:type="spellStart"/>
            <w:r w:rsidR="00CD3101" w:rsidRPr="00CD3101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padlet</w:t>
            </w:r>
            <w:proofErr w:type="spellEnd"/>
            <w:r w:rsidR="00CD3101" w:rsidRPr="00CD3101">
              <w:rPr>
                <w:rFonts w:asciiTheme="minorHAnsi" w:hAnsiTheme="minorHAnsi" w:cstheme="minorHAnsi"/>
                <w:sz w:val="18"/>
                <w:szCs w:val="18"/>
                <w:shd w:val="clear" w:color="auto" w:fill="FFFFFF"/>
              </w:rPr>
              <w:t>.</w:t>
            </w:r>
          </w:p>
          <w:p w:rsidR="0059437D" w:rsidRPr="0059437D" w:rsidRDefault="00CD3101" w:rsidP="0059437D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3B7FE6E" wp14:editId="5F517D17">
                  <wp:extent cx="1188720" cy="13182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0033" t="19116" r="41856" b="5721"/>
                          <a:stretch/>
                        </pic:blipFill>
                        <pic:spPr bwMode="auto">
                          <a:xfrm>
                            <a:off x="0" y="0"/>
                            <a:ext cx="1188720" cy="1318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364B58" w:rsidRDefault="00364B58" w:rsidP="00A81D12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564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Art / D.T </w:t>
            </w:r>
          </w:p>
          <w:p w:rsidR="00364B58" w:rsidRDefault="00364B58" w:rsidP="008E5473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364B58" w:rsidRPr="00F31F94" w:rsidRDefault="00F31F94" w:rsidP="008E5473">
            <w:pPr>
              <w:pStyle w:val="Header"/>
              <w:rPr>
                <w:b/>
                <w:sz w:val="18"/>
                <w:szCs w:val="18"/>
              </w:rPr>
            </w:pPr>
            <w:r w:rsidRPr="00F31F94">
              <w:rPr>
                <w:b/>
                <w:sz w:val="18"/>
                <w:szCs w:val="18"/>
              </w:rPr>
              <w:t>Task 1 -</w:t>
            </w:r>
            <w:r w:rsidR="00914F74">
              <w:rPr>
                <w:b/>
                <w:sz w:val="18"/>
                <w:szCs w:val="18"/>
              </w:rPr>
              <w:t xml:space="preserve">Have a look at this link </w:t>
            </w:r>
            <w:hyperlink r:id="rId23" w:history="1">
              <w:r w:rsidR="00914F74" w:rsidRPr="00914F74">
                <w:rPr>
                  <w:rStyle w:val="Hyperlink"/>
                  <w:sz w:val="18"/>
                  <w:szCs w:val="18"/>
                </w:rPr>
                <w:t>https://www.edenproject.com/visit/whats-on/spirit-of-the-rainforest-art-project</w:t>
              </w:r>
            </w:hyperlink>
          </w:p>
          <w:p w:rsidR="00364B58" w:rsidRDefault="00364B58" w:rsidP="008E5473">
            <w:pPr>
              <w:pStyle w:val="Header"/>
              <w:rPr>
                <w:sz w:val="18"/>
                <w:szCs w:val="18"/>
              </w:rPr>
            </w:pPr>
          </w:p>
          <w:p w:rsidR="00364B58" w:rsidRPr="00364B58" w:rsidRDefault="00914F74" w:rsidP="008E5473">
            <w:pPr>
              <w:pStyle w:val="Head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DE6D8C1" wp14:editId="7448BBD4">
                  <wp:extent cx="1226820" cy="6172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7666" t="20000" r="10051" b="6364"/>
                          <a:stretch/>
                        </pic:blipFill>
                        <pic:spPr bwMode="auto">
                          <a:xfrm>
                            <a:off x="0" y="0"/>
                            <a:ext cx="1226820" cy="61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914F74" w:rsidRDefault="00F31F94" w:rsidP="00326C65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  <w:r w:rsidRPr="00F31F94">
              <w:rPr>
                <w:rFonts w:asciiTheme="minorHAnsi" w:hAnsiTheme="minorHAnsi" w:cstheme="minorHAnsi"/>
                <w:sz w:val="18"/>
                <w:szCs w:val="18"/>
              </w:rPr>
              <w:t xml:space="preserve">Task 2 </w:t>
            </w:r>
            <w:r w:rsidR="00914F74">
              <w:rPr>
                <w:rFonts w:asciiTheme="minorHAnsi" w:hAnsiTheme="minorHAnsi" w:cstheme="minorHAnsi"/>
                <w:sz w:val="18"/>
                <w:szCs w:val="18"/>
              </w:rPr>
              <w:t>–</w:t>
            </w:r>
            <w:r w:rsidRPr="00F31F9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914F74">
              <w:rPr>
                <w:rFonts w:asciiTheme="minorHAnsi" w:hAnsiTheme="minorHAnsi" w:cstheme="minorHAnsi"/>
                <w:sz w:val="18"/>
                <w:szCs w:val="18"/>
              </w:rPr>
              <w:t xml:space="preserve">The rainforest artwork above </w:t>
            </w:r>
            <w:r w:rsidR="00CD6D17">
              <w:rPr>
                <w:rFonts w:asciiTheme="minorHAnsi" w:hAnsiTheme="minorHAnsi" w:cstheme="minorHAnsi"/>
                <w:sz w:val="18"/>
                <w:szCs w:val="18"/>
              </w:rPr>
              <w:t>depicts</w:t>
            </w:r>
            <w:r w:rsidR="00914F74">
              <w:rPr>
                <w:rFonts w:asciiTheme="minorHAnsi" w:hAnsiTheme="minorHAnsi" w:cstheme="minorHAnsi"/>
                <w:sz w:val="18"/>
                <w:szCs w:val="18"/>
              </w:rPr>
              <w:t xml:space="preserve"> the water spirit of the </w:t>
            </w:r>
            <w:r w:rsidR="00CD6D17"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914F74">
              <w:rPr>
                <w:rFonts w:asciiTheme="minorHAnsi" w:hAnsiTheme="minorHAnsi" w:cstheme="minorHAnsi"/>
                <w:sz w:val="18"/>
                <w:szCs w:val="18"/>
              </w:rPr>
              <w:t>mazon.  Now have a go at creating your own, using similar techniques to those used in the link.</w:t>
            </w:r>
          </w:p>
          <w:p w:rsidR="00F31F94" w:rsidRPr="00364B58" w:rsidRDefault="00F31F94" w:rsidP="00326C65">
            <w:pPr>
              <w:pStyle w:val="Header"/>
              <w:rPr>
                <w:sz w:val="18"/>
                <w:szCs w:val="18"/>
              </w:rPr>
            </w:pPr>
          </w:p>
          <w:p w:rsidR="00364B58" w:rsidRPr="00914F74" w:rsidRDefault="00914F74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914F7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Task 3 – Can you draw</w:t>
            </w:r>
            <w:r w:rsidR="003D5AE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or paint</w:t>
            </w:r>
            <w:r w:rsidRPr="00914F7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and label the layers of the rainforest, in as much detail as you can.</w:t>
            </w:r>
            <w:r w:rsidR="003D5AE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 Explaining what each of the layers purpose is.</w:t>
            </w:r>
          </w:p>
          <w:p w:rsidR="00364B58" w:rsidRPr="00F31F94" w:rsidRDefault="00364B58" w:rsidP="00F31F94">
            <w:pPr>
              <w:tabs>
                <w:tab w:val="center" w:pos="4320"/>
                <w:tab w:val="right" w:pos="8640"/>
              </w:tabs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64" w:type="dxa"/>
            <w:gridSpan w:val="2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Music </w:t>
            </w:r>
          </w:p>
          <w:p w:rsidR="003D5AEA" w:rsidRDefault="003D5AEA" w:rsidP="00326C65">
            <w:pPr>
              <w:pStyle w:val="Header"/>
              <w:rPr>
                <w:sz w:val="18"/>
                <w:szCs w:val="18"/>
              </w:rPr>
            </w:pPr>
            <w:hyperlink r:id="rId25" w:history="1">
              <w:r w:rsidRPr="003D5AEA">
                <w:rPr>
                  <w:rStyle w:val="Hyperlink"/>
                  <w:sz w:val="18"/>
                  <w:szCs w:val="18"/>
                </w:rPr>
                <w:t>https://www.bbc.co.uk/bitesize/articles/zkx3bdm</w:t>
              </w:r>
            </w:hyperlink>
          </w:p>
          <w:p w:rsidR="00815937" w:rsidRDefault="00815937" w:rsidP="00326C65">
            <w:pPr>
              <w:pStyle w:val="Header"/>
              <w:rPr>
                <w:rFonts w:asciiTheme="minorHAnsi" w:hAnsiTheme="minorHAnsi" w:cstheme="minorHAnsi"/>
                <w:sz w:val="18"/>
                <w:szCs w:val="18"/>
              </w:rPr>
            </w:pPr>
            <w:r w:rsidRPr="003D5AEA">
              <w:rPr>
                <w:rFonts w:asciiTheme="minorHAnsi" w:hAnsiTheme="minorHAnsi" w:cstheme="minorHAnsi"/>
                <w:sz w:val="18"/>
                <w:szCs w:val="18"/>
              </w:rPr>
              <w:t>Have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 look at </w:t>
            </w:r>
            <w:r w:rsidR="00497632">
              <w:rPr>
                <w:rFonts w:asciiTheme="minorHAnsi" w:hAnsiTheme="minorHAnsi" w:cstheme="minorHAnsi"/>
                <w:sz w:val="18"/>
                <w:szCs w:val="18"/>
              </w:rPr>
              <w:t>the link above and carry out Activities 1,2 and 3</w:t>
            </w:r>
          </w:p>
          <w:p w:rsidR="00364B58" w:rsidRPr="00C83F09" w:rsidRDefault="00497632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351330" wp14:editId="1B13CC5C">
                  <wp:extent cx="1120140" cy="640080"/>
                  <wp:effectExtent l="0" t="0" r="381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1243" t="16364" r="13630" b="7272"/>
                          <a:stretch/>
                        </pic:blipFill>
                        <pic:spPr bwMode="auto">
                          <a:xfrm>
                            <a:off x="0" y="0"/>
                            <a:ext cx="1120140" cy="64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192AF9" w:rsidRDefault="00585FD5" w:rsidP="00192AF9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  <w:hyperlink r:id="rId27" w:history="1">
              <w:r w:rsidR="00364B58" w:rsidRPr="00E815AA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https://www.incredibox.com</w:t>
              </w:r>
            </w:hyperlink>
          </w:p>
          <w:p w:rsidR="00364B58" w:rsidRDefault="00364B58" w:rsidP="00192AF9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138BD75" wp14:editId="68C8F948">
                  <wp:extent cx="1490980" cy="7696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15741" b="16667"/>
                          <a:stretch/>
                        </pic:blipFill>
                        <pic:spPr bwMode="auto">
                          <a:xfrm>
                            <a:off x="0" y="0"/>
                            <a:ext cx="149098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192AF9">
            <w:pPr>
              <w:rPr>
                <w:rFonts w:cstheme="minorHAnsi"/>
              </w:rPr>
            </w:pPr>
          </w:p>
          <w:p w:rsidR="00364B58" w:rsidRDefault="00364B58" w:rsidP="00192AF9">
            <w:pPr>
              <w:rPr>
                <w:rFonts w:cstheme="minorHAnsi"/>
              </w:rPr>
            </w:pPr>
          </w:p>
          <w:p w:rsidR="00364B58" w:rsidRPr="00192AF9" w:rsidRDefault="00364B58" w:rsidP="00192AF9">
            <w:pPr>
              <w:tabs>
                <w:tab w:val="left" w:pos="1644"/>
              </w:tabs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</w:tc>
        <w:tc>
          <w:tcPr>
            <w:tcW w:w="2564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Science 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–</w:t>
            </w: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497632">
              <w:rPr>
                <w:sz w:val="18"/>
                <w:szCs w:val="18"/>
              </w:rPr>
              <w:t>Animals including humans</w:t>
            </w:r>
            <w:r w:rsidR="004A27B1">
              <w:rPr>
                <w:sz w:val="18"/>
                <w:szCs w:val="18"/>
              </w:rPr>
              <w:t xml:space="preserve"> -</w:t>
            </w:r>
            <w:r w:rsidR="00497632">
              <w:rPr>
                <w:sz w:val="18"/>
                <w:szCs w:val="18"/>
              </w:rPr>
              <w:t xml:space="preserve"> Puberty</w:t>
            </w:r>
          </w:p>
          <w:p w:rsidR="00364B58" w:rsidRDefault="004A27B1" w:rsidP="00326C65">
            <w:pPr>
              <w:pStyle w:val="Head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Task 1 - </w:t>
            </w:r>
            <w:r w:rsidRPr="004A27B1">
              <w:rPr>
                <w:sz w:val="18"/>
                <w:szCs w:val="18"/>
              </w:rPr>
              <w:t>Look through the following power</w:t>
            </w:r>
            <w:r>
              <w:rPr>
                <w:sz w:val="18"/>
                <w:szCs w:val="18"/>
              </w:rPr>
              <w:t xml:space="preserve"> </w:t>
            </w:r>
            <w:r w:rsidRPr="004A27B1">
              <w:rPr>
                <w:sz w:val="18"/>
                <w:szCs w:val="18"/>
              </w:rPr>
              <w:t>point.</w:t>
            </w:r>
          </w:p>
          <w:p w:rsidR="004A27B1" w:rsidRPr="004A27B1" w:rsidRDefault="004A27B1" w:rsidP="00326C65">
            <w:pPr>
              <w:pStyle w:val="Head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444194A" wp14:editId="3FB887A6">
                  <wp:extent cx="662940" cy="49530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5264" t="25454" r="20273" b="15455"/>
                          <a:stretch/>
                        </pic:blipFill>
                        <pic:spPr bwMode="auto">
                          <a:xfrm>
                            <a:off x="0" y="0"/>
                            <a:ext cx="66294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7632" w:rsidRDefault="00497632" w:rsidP="00326C65">
            <w:pPr>
              <w:pStyle w:val="Header"/>
              <w:rPr>
                <w:rFonts w:ascii="Calibri" w:hAnsi="Calibri"/>
                <w:sz w:val="18"/>
                <w:szCs w:val="18"/>
              </w:rPr>
            </w:pPr>
          </w:p>
          <w:p w:rsidR="00364B58" w:rsidRDefault="004A27B1" w:rsidP="00326C65">
            <w:pPr>
              <w:pStyle w:val="Head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Task 2 – Complete the worksheet attached.  </w:t>
            </w:r>
            <w:r w:rsidR="00836EDB">
              <w:rPr>
                <w:sz w:val="16"/>
                <w:szCs w:val="16"/>
              </w:rPr>
              <w:t>You can either do this on your own or go through it with your parents.</w:t>
            </w: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Default="00836EDB" w:rsidP="00326C65">
            <w:pPr>
              <w:pStyle w:val="Head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B40B0D" wp14:editId="0549EC53">
                  <wp:extent cx="1440180" cy="579120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9199" t="22727" r="31516" b="46591"/>
                          <a:stretch/>
                        </pic:blipFill>
                        <pic:spPr bwMode="auto">
                          <a:xfrm>
                            <a:off x="0" y="0"/>
                            <a:ext cx="1449372" cy="582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Pr="00364B58" w:rsidRDefault="00364B58" w:rsidP="00326C65">
            <w:pPr>
              <w:pStyle w:val="Header"/>
              <w:rPr>
                <w:sz w:val="16"/>
                <w:szCs w:val="16"/>
              </w:rPr>
            </w:pPr>
          </w:p>
          <w:p w:rsidR="00364B58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Pr="00704ADF" w:rsidRDefault="00364B58" w:rsidP="00326C65">
            <w:pPr>
              <w:pStyle w:val="Header"/>
              <w:rPr>
                <w:sz w:val="20"/>
                <w:szCs w:val="20"/>
              </w:rPr>
            </w:pPr>
          </w:p>
          <w:p w:rsidR="00364B58" w:rsidRDefault="00364B58" w:rsidP="00326C65">
            <w:pPr>
              <w:pStyle w:val="Header"/>
            </w:pPr>
          </w:p>
          <w:p w:rsidR="00364B58" w:rsidRPr="00076943" w:rsidRDefault="00364B58" w:rsidP="00326C65">
            <w:pPr>
              <w:pStyle w:val="Header"/>
            </w:pPr>
          </w:p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64B58" w:rsidRPr="006721FB" w:rsidRDefault="00364B58" w:rsidP="0062368C">
            <w:pPr>
              <w:tabs>
                <w:tab w:val="center" w:pos="4320"/>
                <w:tab w:val="right" w:pos="8640"/>
              </w:tabs>
              <w:rPr>
                <w:rFonts w:cstheme="minorHAnsi"/>
              </w:rPr>
            </w:pPr>
          </w:p>
        </w:tc>
        <w:tc>
          <w:tcPr>
            <w:tcW w:w="2565" w:type="dxa"/>
          </w:tcPr>
          <w:p w:rsid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C153D2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.T.</w:t>
            </w:r>
          </w:p>
          <w:p w:rsidR="001442D1" w:rsidRDefault="001442D1" w:rsidP="00836EDB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Task – Look at the pdf on </w:t>
            </w:r>
            <w:proofErr w:type="spellStart"/>
            <w:r>
              <w:rPr>
                <w:sz w:val="18"/>
                <w:szCs w:val="18"/>
              </w:rPr>
              <w:t>An</w:t>
            </w:r>
            <w:r w:rsidR="00EC56A8">
              <w:rPr>
                <w:sz w:val="18"/>
                <w:szCs w:val="18"/>
              </w:rPr>
              <w:t>ti</w:t>
            </w:r>
            <w:r>
              <w:rPr>
                <w:sz w:val="18"/>
                <w:szCs w:val="18"/>
              </w:rPr>
              <w:t xml:space="preserve"> Virus</w:t>
            </w:r>
            <w:proofErr w:type="spellEnd"/>
            <w:r>
              <w:rPr>
                <w:sz w:val="18"/>
                <w:szCs w:val="18"/>
              </w:rPr>
              <w:t xml:space="preserve"> (on our class </w:t>
            </w:r>
            <w:proofErr w:type="spellStart"/>
            <w:r>
              <w:rPr>
                <w:sz w:val="18"/>
                <w:szCs w:val="18"/>
              </w:rPr>
              <w:t>padlet</w:t>
            </w:r>
            <w:proofErr w:type="spellEnd"/>
            <w:r>
              <w:rPr>
                <w:sz w:val="18"/>
                <w:szCs w:val="18"/>
              </w:rPr>
              <w:t xml:space="preserve"> or attached if you have your home learning packs printed).</w:t>
            </w:r>
          </w:p>
          <w:p w:rsidR="001442D1" w:rsidRDefault="001442D1" w:rsidP="00836EDB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rFonts w:cstheme="minorHAnsi"/>
                <w:sz w:val="18"/>
                <w:szCs w:val="18"/>
              </w:rPr>
            </w:pPr>
          </w:p>
          <w:p w:rsidR="001442D1" w:rsidRPr="001442D1" w:rsidRDefault="001442D1" w:rsidP="00836EDB">
            <w:pPr>
              <w:pStyle w:val="Header"/>
              <w:tabs>
                <w:tab w:val="clear" w:pos="4320"/>
                <w:tab w:val="clear" w:pos="8640"/>
                <w:tab w:val="center" w:pos="2033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Read through the pdf and then answer the questions at the bottom.</w:t>
            </w:r>
          </w:p>
          <w:p w:rsidR="00364B58" w:rsidRDefault="00364B58" w:rsidP="00326C65">
            <w:pPr>
              <w:tabs>
                <w:tab w:val="center" w:pos="4320"/>
                <w:tab w:val="right" w:pos="8640"/>
              </w:tabs>
              <w:jc w:val="center"/>
              <w:rPr>
                <w:rFonts w:cstheme="minorHAnsi"/>
              </w:rPr>
            </w:pPr>
          </w:p>
          <w:p w:rsidR="00A81D12" w:rsidRDefault="001442D1" w:rsidP="00326C65">
            <w:pPr>
              <w:tabs>
                <w:tab w:val="center" w:pos="4320"/>
                <w:tab w:val="right" w:pos="8640"/>
              </w:tabs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45BF229" wp14:editId="233D23B5">
                  <wp:extent cx="1089660" cy="1196340"/>
                  <wp:effectExtent l="0" t="0" r="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3793" t="19985" r="30524" b="7343"/>
                          <a:stretch/>
                        </pic:blipFill>
                        <pic:spPr bwMode="auto">
                          <a:xfrm>
                            <a:off x="0" y="0"/>
                            <a:ext cx="108966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4B58" w:rsidRDefault="00364B58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</w:rPr>
            </w:pPr>
          </w:p>
          <w:p w:rsidR="00A81D12" w:rsidRDefault="00A81D12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  <w:sz w:val="18"/>
                <w:szCs w:val="18"/>
              </w:rPr>
            </w:pPr>
          </w:p>
          <w:p w:rsidR="00A81D12" w:rsidRPr="00A81D12" w:rsidRDefault="00A81D12" w:rsidP="00364B58">
            <w:pPr>
              <w:tabs>
                <w:tab w:val="center" w:pos="4320"/>
                <w:tab w:val="right" w:pos="8640"/>
              </w:tabs>
              <w:rPr>
                <w:rFonts w:cstheme="minorHAnsi"/>
                <w:sz w:val="18"/>
                <w:szCs w:val="18"/>
              </w:rPr>
            </w:pPr>
          </w:p>
        </w:tc>
      </w:tr>
      <w:tr w:rsidR="00326C65" w:rsidRPr="008E33E9" w:rsidTr="00E316AA">
        <w:trPr>
          <w:trHeight w:val="2951"/>
        </w:trPr>
        <w:tc>
          <w:tcPr>
            <w:tcW w:w="7692" w:type="dxa"/>
            <w:gridSpan w:val="3"/>
          </w:tcPr>
          <w:p w:rsidR="00364B58" w:rsidRDefault="00A81D12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lastRenderedPageBreak/>
              <w:t xml:space="preserve">PSHE </w:t>
            </w:r>
            <w:r w:rsidR="00121FB3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 </w:t>
            </w:r>
          </w:p>
          <w:p w:rsidR="003821A5" w:rsidRDefault="003821A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Look at the pdf attached if you have your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homelearning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printed, or on our class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padlet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.  </w:t>
            </w:r>
          </w:p>
          <w:p w:rsidR="003821A5" w:rsidRDefault="003821A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</w:rPr>
              <w:br/>
            </w:r>
            <w:r w:rsidRPr="003821A5"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It is sometimes hard to look at ourselves with eyes of gratitude rather than judgement. This tool is meant to help with self-esteem by reminding us that when we add gratitude to what we are seeing, we are always beautiful and we always have much to be grateful for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shd w:val="clear" w:color="auto" w:fill="FFFFFF"/>
              </w:rPr>
              <w:t>.</w:t>
            </w:r>
          </w:p>
          <w:p w:rsidR="003821A5" w:rsidRDefault="003821A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:rsidR="003821A5" w:rsidRDefault="003821A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Fill in the mirror and put it up in your home to remind you of your self-worth.</w:t>
            </w:r>
          </w:p>
          <w:p w:rsidR="003821A5" w:rsidRDefault="003821A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:rsidR="003821A5" w:rsidRPr="003821A5" w:rsidRDefault="003821A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1053B9D" wp14:editId="2F1DB6CE">
                  <wp:extent cx="3528060" cy="19431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1605" t="19986" r="24077" b="7209"/>
                          <a:stretch/>
                        </pic:blipFill>
                        <pic:spPr bwMode="auto">
                          <a:xfrm>
                            <a:off x="0" y="0"/>
                            <a:ext cx="352806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FB3" w:rsidRDefault="00121FB3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  <w:p w:rsidR="00121FB3" w:rsidRDefault="00121FB3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  <w:p w:rsidR="00364B58" w:rsidRPr="00364B58" w:rsidRDefault="00364B58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7693" w:type="dxa"/>
            <w:gridSpan w:val="4"/>
          </w:tcPr>
          <w:p w:rsidR="00326C6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French: </w:t>
            </w:r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You can access French learning here: </w:t>
            </w:r>
            <w:hyperlink r:id="rId33" w:history="1">
              <w:r w:rsidRPr="007C1182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https://www.duolingo.com</w:t>
              </w:r>
            </w:hyperlink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it is free to join, </w:t>
            </w:r>
          </w:p>
          <w:p w:rsidR="00860DD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C118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you can take a small test first to see how much you know before moving on.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</w:t>
            </w:r>
          </w:p>
          <w:p w:rsidR="00860DD5" w:rsidRDefault="00860DD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:rsidR="00860DD5" w:rsidRDefault="00860DD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         </w:t>
            </w:r>
            <w:r>
              <w:rPr>
                <w:noProof/>
              </w:rPr>
              <w:drawing>
                <wp:inline distT="0" distB="0" distL="0" distR="0" wp14:anchorId="30EB522F" wp14:editId="2B832824">
                  <wp:extent cx="1874520" cy="80945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17698" r="1137" b="6374"/>
                          <a:stretch/>
                        </pic:blipFill>
                        <pic:spPr bwMode="auto">
                          <a:xfrm>
                            <a:off x="0" y="0"/>
                            <a:ext cx="1898245" cy="819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FB3" w:rsidRDefault="00121FB3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121FB3" w:rsidRDefault="00121FB3" w:rsidP="00326C65">
            <w:pPr>
              <w:pStyle w:val="Header"/>
              <w:rPr>
                <w:sz w:val="20"/>
                <w:szCs w:val="20"/>
              </w:rPr>
            </w:pPr>
            <w:r w:rsidRPr="00121FB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Have a go at this French lesson on BBC Bitesize </w:t>
            </w:r>
            <w:hyperlink r:id="rId35" w:history="1">
              <w:r w:rsidRPr="00121FB3">
                <w:rPr>
                  <w:rStyle w:val="Hyperlink"/>
                  <w:sz w:val="20"/>
                  <w:szCs w:val="20"/>
                </w:rPr>
                <w:t>https://www.bbc.co.uk/teach/school-radio/french-ks2-radio-labo-9-ecole/zv7k382</w:t>
              </w:r>
            </w:hyperlink>
          </w:p>
          <w:p w:rsidR="00121FB3" w:rsidRPr="00121FB3" w:rsidRDefault="00121FB3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674389" wp14:editId="1C02CDF8">
                  <wp:extent cx="1912620" cy="11353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245" t="-10126" r="-8463" b="-2020"/>
                          <a:stretch/>
                        </pic:blipFill>
                        <pic:spPr bwMode="auto">
                          <a:xfrm>
                            <a:off x="0" y="0"/>
                            <a:ext cx="191262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6C65" w:rsidRDefault="00326C65" w:rsidP="00326C65">
            <w:pPr>
              <w:pStyle w:val="Head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If you fancy something different, try some </w:t>
            </w:r>
          </w:p>
          <w:p w:rsidR="00326C65" w:rsidRDefault="00326C65" w:rsidP="00326C65">
            <w:pPr>
              <w:pStyle w:val="Header"/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French games here: </w:t>
            </w:r>
            <w:hyperlink r:id="rId37" w:history="1">
              <w:r w:rsidRPr="006C225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https://www.frenchgamesnet</w:t>
              </w:r>
            </w:hyperlink>
          </w:p>
          <w:p w:rsidR="00326C65" w:rsidRPr="00C153D2" w:rsidRDefault="00875330" w:rsidP="00326C65">
            <w:pPr>
              <w:pStyle w:val="Head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t xml:space="preserve">  </w:t>
            </w:r>
            <w:r w:rsidR="00860DD5">
              <w:rPr>
                <w:noProof/>
              </w:rPr>
              <w:drawing>
                <wp:inline distT="0" distB="0" distL="0" distR="0" wp14:anchorId="7A6DC94E" wp14:editId="436C0851">
                  <wp:extent cx="3040380" cy="1325880"/>
                  <wp:effectExtent l="0" t="0" r="762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5457" t="15916" r="6272" b="6006"/>
                          <a:stretch/>
                        </pic:blipFill>
                        <pic:spPr bwMode="auto">
                          <a:xfrm>
                            <a:off x="0" y="0"/>
                            <a:ext cx="3040380" cy="132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1FB" w:rsidRDefault="006721FB"/>
    <w:p w:rsidR="00326C65" w:rsidRDefault="00326C65" w:rsidP="00326C65">
      <w:pPr>
        <w:pStyle w:val="Body"/>
        <w:rPr>
          <w:noProof/>
        </w:rPr>
      </w:pPr>
      <w:r>
        <w:rPr>
          <w:noProof/>
        </w:rPr>
        <w:t xml:space="preserve">  </w:t>
      </w:r>
    </w:p>
    <w:p w:rsidR="00326C65" w:rsidRDefault="00326C65" w:rsidP="00326C65">
      <w:pPr>
        <w:pStyle w:val="Body"/>
      </w:pPr>
    </w:p>
    <w:p w:rsidR="00784095" w:rsidRDefault="00784095" w:rsidP="00784095">
      <w:r>
        <w:t xml:space="preserve">Week </w:t>
      </w:r>
      <w:r w:rsidR="00A277D8">
        <w:t>3</w:t>
      </w:r>
      <w:r>
        <w:t xml:space="preserve"> - Moonstone Timetable for Microsoft Teams</w:t>
      </w:r>
    </w:p>
    <w:p w:rsidR="00784095" w:rsidRDefault="00784095" w:rsidP="00784095"/>
    <w:p w:rsidR="00784095" w:rsidRDefault="00784095" w:rsidP="00784095">
      <w:r>
        <w:t>09:00 Each morning a task will be set for pupils to complete.  Each Monday I will post assignments due for that week which the children will be notified of when they sign in.</w:t>
      </w:r>
    </w:p>
    <w:p w:rsidR="00784095" w:rsidRDefault="00784095" w:rsidP="00784095"/>
    <w:p w:rsidR="00784095" w:rsidRDefault="00784095" w:rsidP="00784095">
      <w:r>
        <w:t xml:space="preserve">14:00 Available for messaging each day </w:t>
      </w:r>
    </w:p>
    <w:p w:rsidR="00784095" w:rsidRDefault="00784095" w:rsidP="00784095"/>
    <w:p w:rsidR="00784095" w:rsidRDefault="00784095" w:rsidP="00784095">
      <w:r>
        <w:t>On a Friday we will have a live video with the whole class – Please message any ideas for this week.</w:t>
      </w:r>
    </w:p>
    <w:p w:rsidR="00784095" w:rsidRDefault="00784095" w:rsidP="00784095"/>
    <w:p w:rsidR="00784095" w:rsidRDefault="00784095" w:rsidP="00784095">
      <w:r>
        <w:t xml:space="preserve">This week the assignments due in will be </w:t>
      </w:r>
      <w:r w:rsidR="00A277D8">
        <w:t>art work</w:t>
      </w:r>
      <w:r>
        <w:t xml:space="preserve"> due in </w:t>
      </w:r>
      <w:r w:rsidR="00A277D8">
        <w:t>Wednesday</w:t>
      </w:r>
    </w:p>
    <w:p w:rsidR="00784095" w:rsidRDefault="00A277D8" w:rsidP="00784095">
      <w:r>
        <w:t>Science</w:t>
      </w:r>
      <w:r w:rsidR="00784095">
        <w:t xml:space="preserve"> work due in Thursday</w:t>
      </w:r>
    </w:p>
    <w:p w:rsidR="00326C65" w:rsidRDefault="00326C65" w:rsidP="00326C65">
      <w:pPr>
        <w:pStyle w:val="Body"/>
      </w:pPr>
    </w:p>
    <w:p w:rsidR="00326C65" w:rsidRDefault="00326C65" w:rsidP="00326C65">
      <w:pPr>
        <w:pStyle w:val="Body"/>
      </w:pPr>
    </w:p>
    <w:p w:rsidR="00326C65" w:rsidRDefault="00326C65" w:rsidP="00326C65">
      <w:pPr>
        <w:pStyle w:val="Body"/>
      </w:pPr>
    </w:p>
    <w:p w:rsidR="00326C65" w:rsidRPr="00C153D2" w:rsidRDefault="00326C65" w:rsidP="00326C65">
      <w:pPr>
        <w:rPr>
          <w:b/>
          <w:sz w:val="20"/>
          <w:szCs w:val="20"/>
        </w:rPr>
      </w:pPr>
    </w:p>
    <w:p w:rsidR="006721FB" w:rsidRDefault="006721FB">
      <w:bookmarkStart w:id="0" w:name="_GoBack"/>
      <w:bookmarkEnd w:id="0"/>
    </w:p>
    <w:sectPr w:rsidR="006721FB" w:rsidSect="006721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74E1D"/>
    <w:multiLevelType w:val="hybridMultilevel"/>
    <w:tmpl w:val="0096F0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A2B8C"/>
    <w:multiLevelType w:val="hybridMultilevel"/>
    <w:tmpl w:val="0096F0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FB"/>
    <w:rsid w:val="00004EBD"/>
    <w:rsid w:val="00027FD6"/>
    <w:rsid w:val="00052E00"/>
    <w:rsid w:val="00066F92"/>
    <w:rsid w:val="000A514B"/>
    <w:rsid w:val="000E02AA"/>
    <w:rsid w:val="00116BCF"/>
    <w:rsid w:val="00121FB3"/>
    <w:rsid w:val="00130785"/>
    <w:rsid w:val="00132611"/>
    <w:rsid w:val="00133826"/>
    <w:rsid w:val="001442D1"/>
    <w:rsid w:val="00154340"/>
    <w:rsid w:val="001578E7"/>
    <w:rsid w:val="00192AF9"/>
    <w:rsid w:val="001E583F"/>
    <w:rsid w:val="0021341F"/>
    <w:rsid w:val="00221703"/>
    <w:rsid w:val="00285A86"/>
    <w:rsid w:val="00326C65"/>
    <w:rsid w:val="00364B58"/>
    <w:rsid w:val="003821A5"/>
    <w:rsid w:val="003D5AEA"/>
    <w:rsid w:val="0043427C"/>
    <w:rsid w:val="00497632"/>
    <w:rsid w:val="004A27B1"/>
    <w:rsid w:val="004C5038"/>
    <w:rsid w:val="004F7117"/>
    <w:rsid w:val="00516841"/>
    <w:rsid w:val="00516BA0"/>
    <w:rsid w:val="0057457F"/>
    <w:rsid w:val="00585FD5"/>
    <w:rsid w:val="0059437D"/>
    <w:rsid w:val="005A65D7"/>
    <w:rsid w:val="00611983"/>
    <w:rsid w:val="0061474F"/>
    <w:rsid w:val="0062368C"/>
    <w:rsid w:val="00653780"/>
    <w:rsid w:val="006721FB"/>
    <w:rsid w:val="006D027C"/>
    <w:rsid w:val="006D16F8"/>
    <w:rsid w:val="00702DF5"/>
    <w:rsid w:val="00704ADF"/>
    <w:rsid w:val="00716D7C"/>
    <w:rsid w:val="00720EDF"/>
    <w:rsid w:val="00784095"/>
    <w:rsid w:val="00795929"/>
    <w:rsid w:val="007C5FBF"/>
    <w:rsid w:val="00815937"/>
    <w:rsid w:val="00836EDB"/>
    <w:rsid w:val="00836F1B"/>
    <w:rsid w:val="00860DD5"/>
    <w:rsid w:val="00875330"/>
    <w:rsid w:val="0088776D"/>
    <w:rsid w:val="008A3E10"/>
    <w:rsid w:val="008E4CCD"/>
    <w:rsid w:val="008E5473"/>
    <w:rsid w:val="008F7C39"/>
    <w:rsid w:val="0090784A"/>
    <w:rsid w:val="00914F74"/>
    <w:rsid w:val="00936778"/>
    <w:rsid w:val="00957F52"/>
    <w:rsid w:val="00991DDA"/>
    <w:rsid w:val="00996235"/>
    <w:rsid w:val="009F1191"/>
    <w:rsid w:val="00A0409C"/>
    <w:rsid w:val="00A277D8"/>
    <w:rsid w:val="00A4163C"/>
    <w:rsid w:val="00A5017F"/>
    <w:rsid w:val="00A81D12"/>
    <w:rsid w:val="00A82C91"/>
    <w:rsid w:val="00AC4C40"/>
    <w:rsid w:val="00AD17D1"/>
    <w:rsid w:val="00B01602"/>
    <w:rsid w:val="00B05249"/>
    <w:rsid w:val="00B5077E"/>
    <w:rsid w:val="00B93A74"/>
    <w:rsid w:val="00BC1ACD"/>
    <w:rsid w:val="00BD6BBD"/>
    <w:rsid w:val="00C6289B"/>
    <w:rsid w:val="00C66326"/>
    <w:rsid w:val="00CA231E"/>
    <w:rsid w:val="00CB74DC"/>
    <w:rsid w:val="00CD058C"/>
    <w:rsid w:val="00CD3101"/>
    <w:rsid w:val="00CD6D17"/>
    <w:rsid w:val="00CE706B"/>
    <w:rsid w:val="00E316AA"/>
    <w:rsid w:val="00E41C7C"/>
    <w:rsid w:val="00EC56A8"/>
    <w:rsid w:val="00ED1F6C"/>
    <w:rsid w:val="00F205EE"/>
    <w:rsid w:val="00F31F94"/>
    <w:rsid w:val="00F75B28"/>
    <w:rsid w:val="00FE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DD03A"/>
  <w15:chartTrackingRefBased/>
  <w15:docId w15:val="{4038AF9D-9809-4CA4-BC69-889E9020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21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672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72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26C6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326C6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nhideWhenUsed/>
    <w:rsid w:val="00326C65"/>
    <w:rPr>
      <w:color w:val="0000FF"/>
      <w:u w:val="single"/>
    </w:rPr>
  </w:style>
  <w:style w:type="paragraph" w:customStyle="1" w:styleId="Body">
    <w:name w:val="Body"/>
    <w:rsid w:val="00326C6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C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C6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D6B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3826"/>
    <w:rPr>
      <w:color w:val="954F72" w:themeColor="followedHyperlink"/>
      <w:u w:val="single"/>
    </w:rPr>
  </w:style>
  <w:style w:type="paragraph" w:customStyle="1" w:styleId="Default">
    <w:name w:val="Default"/>
    <w:rsid w:val="001338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94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3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cosmickids.com" TargetMode="External"/><Relationship Id="rId18" Type="http://schemas.openxmlformats.org/officeDocument/2006/relationships/hyperlink" Target="https://vimeo.com/193963379" TargetMode="Externa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channel/UC58aowNEXHHnflR_5YTtP4g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bbc.co.uk/bitesize/articles/zkx3bdm" TargetMode="External"/><Relationship Id="rId33" Type="http://schemas.openxmlformats.org/officeDocument/2006/relationships/hyperlink" Target="https://www.duolingo.com" TargetMode="External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nationalgeographic.org/media/amazon-deforestation-and-climate-change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channel/UC8PDFwCV0HHcl08-1SzdiBw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s://www.frenchgamesnet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hiterosemaths.com/homelearning/year-6/%20%20" TargetMode="External"/><Relationship Id="rId23" Type="http://schemas.openxmlformats.org/officeDocument/2006/relationships/hyperlink" Target="https://www.edenproject.com/visit/whats-on/spirit-of-the-rainforest-art-project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hyperlink" Target="https://www.youtube.com/playlist?list=PLyCLoPd4VxBvQafyve889qVcPxYEjdST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hiterosemaths.com/homelearning/year-5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incredibox.com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www.bbc.co.uk/teach/school-radio/french-ks2-radio-labo-9-ecole/zv7k3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D7309C8</Template>
  <TotalTime>13</TotalTime>
  <Pages>4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Boulter</dc:creator>
  <cp:keywords/>
  <dc:description/>
  <cp:lastModifiedBy>Clare Swiffen</cp:lastModifiedBy>
  <cp:revision>5</cp:revision>
  <cp:lastPrinted>2020-06-05T07:58:00Z</cp:lastPrinted>
  <dcterms:created xsi:type="dcterms:W3CDTF">2020-06-10T23:08:00Z</dcterms:created>
  <dcterms:modified xsi:type="dcterms:W3CDTF">2020-06-11T09:12:00Z</dcterms:modified>
</cp:coreProperties>
</file>