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1FB" w:rsidRPr="00364B58" w:rsidRDefault="00364B58" w:rsidP="00364B58">
      <w:pPr>
        <w:rPr>
          <w:rFonts w:cstheme="minorHAnsi"/>
          <w:b/>
          <w:color w:val="000000"/>
        </w:rPr>
      </w:pPr>
      <w:r>
        <w:rPr>
          <w:rFonts w:ascii="XCCW Joined PC7a" w:hAnsi="XCCW Joined PC7a"/>
          <w:noProof/>
          <w:color w:val="2E74B5"/>
          <w:sz w:val="16"/>
          <w:szCs w:val="16"/>
          <w:lang w:eastAsia="en-GB"/>
        </w:rPr>
        <w:drawing>
          <wp:anchor distT="0" distB="0" distL="114300" distR="114300" simplePos="0" relativeHeight="251659264" behindDoc="0" locked="0" layoutInCell="1" allowOverlap="1" wp14:anchorId="0F27B746" wp14:editId="01AEB08E">
            <wp:simplePos x="0" y="0"/>
            <wp:positionH relativeFrom="margin">
              <wp:posOffset>4351020</wp:posOffset>
            </wp:positionH>
            <wp:positionV relativeFrom="paragraph">
              <wp:posOffset>60960</wp:posOffset>
            </wp:positionV>
            <wp:extent cx="784860" cy="624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6" cy="62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371600" cy="1051560"/>
            <wp:effectExtent l="0" t="0" r="0" b="0"/>
            <wp:docPr id="3" name="Picture 3" descr="C:\Users\clare.swiffen\AppData\Local\Microsoft\Windows\INetCache\Content.MSO\2BB274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.swiffen\AppData\Local\Microsoft\Windows\INetCache\Content.MSO\2BB274A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68" cy="11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235">
        <w:rPr>
          <w:rFonts w:cstheme="minorHAnsi"/>
          <w:b/>
          <w:color w:val="000000"/>
        </w:rPr>
        <w:t xml:space="preserve">    </w:t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1379220" cy="10363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</w:t>
      </w:r>
      <w:r w:rsidR="00154340">
        <w:rPr>
          <w:rFonts w:cstheme="minorHAnsi"/>
          <w:b/>
          <w:color w:val="000000"/>
        </w:rPr>
        <w:t xml:space="preserve">      </w:t>
      </w:r>
      <w:r w:rsidR="006721FB">
        <w:rPr>
          <w:rFonts w:cstheme="minorHAnsi"/>
          <w:b/>
          <w:color w:val="000000"/>
        </w:rPr>
        <w:t>Welbourn Primary School home learning</w:t>
      </w:r>
      <w:r w:rsidR="00996235">
        <w:rPr>
          <w:rFonts w:cstheme="minorHAnsi"/>
          <w:b/>
          <w:color w:val="000000"/>
        </w:rPr>
        <w:t xml:space="preserve">         </w:t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 wp14:anchorId="67E23EEC" wp14:editId="6D94D326">
            <wp:extent cx="1470660" cy="925195"/>
            <wp:effectExtent l="0" t="0" r="0" b="8255"/>
            <wp:docPr id="14" name="Picture 14" descr="Amazon Rainforest | Plants, Animals, Climate, &amp; Defores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 Rainforest | Plants, Animals, Climate, &amp; Deforestatio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76" cy="9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</w:t>
      </w:r>
      <w:r w:rsidR="00996235">
        <w:rPr>
          <w:rFonts w:cstheme="minorHAnsi"/>
          <w:b/>
          <w:color w:val="000000"/>
        </w:rPr>
        <w:t xml:space="preserve">  </w:t>
      </w:r>
      <w:r>
        <w:rPr>
          <w:rFonts w:cstheme="minorHAnsi"/>
          <w:b/>
          <w:color w:val="000000"/>
        </w:rPr>
        <w:t xml:space="preserve">   </w:t>
      </w:r>
      <w:r>
        <w:rPr>
          <w:noProof/>
        </w:rPr>
        <w:drawing>
          <wp:inline distT="0" distB="0" distL="0" distR="0" wp14:anchorId="7A3E8725" wp14:editId="4BD39B24">
            <wp:extent cx="1697720" cy="921385"/>
            <wp:effectExtent l="0" t="0" r="0" b="0"/>
            <wp:docPr id="6" name="Picture 6" descr="C:\Users\clare.swiffen\AppData\Local\Microsoft\Windows\INetCache\Content.MSO\22E6F4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.swiffen\AppData\Local\Microsoft\Windows\INetCache\Content.MSO\22E6F4E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9" cy="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                                          </w:t>
      </w:r>
    </w:p>
    <w:p w:rsidR="006721FB" w:rsidRPr="009541D8" w:rsidRDefault="00364B58" w:rsidP="00364B58">
      <w:pPr>
        <w:spacing w:after="0" w:line="240" w:lineRule="auto"/>
        <w:rPr>
          <w:rFonts w:ascii="XCCW Joined PC7a" w:hAnsi="XCCW Joined PC7a"/>
          <w:color w:val="2E74B5"/>
          <w:sz w:val="10"/>
          <w:szCs w:val="10"/>
        </w:rPr>
      </w:pPr>
      <w:r>
        <w:rPr>
          <w:rFonts w:ascii="XCCW Joined PC7a" w:hAnsi="XCCW Joined PC7a"/>
          <w:color w:val="2E74B5"/>
          <w:sz w:val="16"/>
          <w:szCs w:val="16"/>
        </w:rPr>
        <w:t xml:space="preserve">                                            </w:t>
      </w:r>
      <w:r w:rsidR="00996235">
        <w:rPr>
          <w:rFonts w:ascii="XCCW Joined PC7a" w:hAnsi="XCCW Joined PC7a"/>
          <w:color w:val="2E74B5"/>
          <w:sz w:val="16"/>
          <w:szCs w:val="16"/>
        </w:rPr>
        <w:t xml:space="preserve">          </w:t>
      </w:r>
      <w:r>
        <w:rPr>
          <w:rFonts w:ascii="XCCW Joined PC7a" w:hAnsi="XCCW Joined PC7a"/>
          <w:color w:val="2E74B5"/>
          <w:sz w:val="16"/>
          <w:szCs w:val="16"/>
        </w:rPr>
        <w:t xml:space="preserve">  </w:t>
      </w:r>
      <w:r w:rsidRPr="005A3B5E">
        <w:rPr>
          <w:rFonts w:ascii="XCCW Joined PC7a" w:hAnsi="XCCW Joined PC7a"/>
          <w:color w:val="2E74B5"/>
          <w:sz w:val="16"/>
          <w:szCs w:val="16"/>
        </w:rPr>
        <w:t>‘Beli</w:t>
      </w:r>
      <w:r>
        <w:rPr>
          <w:rFonts w:ascii="XCCW Joined PC7a" w:hAnsi="XCCW Joined PC7a"/>
          <w:color w:val="2E74B5"/>
          <w:sz w:val="16"/>
          <w:szCs w:val="16"/>
        </w:rPr>
        <w:t xml:space="preserve">eve, Excite, Succeed, Together’     </w:t>
      </w:r>
    </w:p>
    <w:p w:rsidR="006721FB" w:rsidRPr="002B2A1C" w:rsidRDefault="00364B58" w:rsidP="00364B58">
      <w:pPr>
        <w:rPr>
          <w:rFonts w:cstheme="minorHAnsi"/>
          <w:b/>
          <w:color w:val="000000"/>
          <w:u w:val="single"/>
        </w:rPr>
      </w:pPr>
      <w:r w:rsidRPr="00364B58">
        <w:rPr>
          <w:rFonts w:cstheme="minorHAnsi"/>
          <w:b/>
          <w:color w:val="000000"/>
        </w:rPr>
        <w:t xml:space="preserve">                                                                                </w:t>
      </w:r>
      <w:r w:rsidR="00996235">
        <w:rPr>
          <w:rFonts w:cstheme="minorHAnsi"/>
          <w:b/>
          <w:color w:val="000000"/>
        </w:rPr>
        <w:t xml:space="preserve">                       </w:t>
      </w:r>
      <w:r w:rsidR="006721FB" w:rsidRPr="00364B58">
        <w:rPr>
          <w:rFonts w:cstheme="minorHAnsi"/>
          <w:b/>
          <w:color w:val="000000"/>
          <w:u w:val="single"/>
        </w:rPr>
        <w:t>Summer Term</w:t>
      </w:r>
      <w:r w:rsidR="00996235">
        <w:rPr>
          <w:rFonts w:cstheme="minorHAnsi"/>
          <w:b/>
          <w:color w:val="000000"/>
          <w:u w:val="single"/>
        </w:rPr>
        <w:t xml:space="preserve"> 2</w:t>
      </w:r>
      <w:r w:rsidR="006721FB" w:rsidRPr="00364B58">
        <w:rPr>
          <w:rFonts w:cstheme="minorHAnsi"/>
          <w:b/>
          <w:color w:val="000000"/>
          <w:u w:val="single"/>
        </w:rPr>
        <w:t xml:space="preserve"> Week </w:t>
      </w:r>
      <w:r w:rsidR="00132611">
        <w:rPr>
          <w:rFonts w:cstheme="minorHAnsi"/>
          <w:b/>
          <w:color w:val="000000"/>
          <w:u w:val="single"/>
        </w:rPr>
        <w:t>2</w:t>
      </w:r>
      <w:r w:rsidR="00957F52">
        <w:rPr>
          <w:rFonts w:cstheme="minorHAnsi"/>
          <w:b/>
          <w:color w:val="000000"/>
          <w:u w:val="single"/>
        </w:rPr>
        <w:t xml:space="preserve"> </w:t>
      </w:r>
      <w:r>
        <w:rPr>
          <w:rFonts w:ascii="Algerian" w:hAnsi="Algerian" w:cstheme="minorHAnsi"/>
          <w:color w:val="00B050"/>
        </w:rPr>
        <w:t>The Amazing Amazon!</w:t>
      </w:r>
    </w:p>
    <w:p w:rsidR="006721FB" w:rsidRPr="006721FB" w:rsidRDefault="006721FB" w:rsidP="006721FB">
      <w:pPr>
        <w:jc w:val="center"/>
        <w:rPr>
          <w:rFonts w:ascii="XCCW Joined PC7a" w:hAnsi="XCCW Joined PC7a"/>
          <w:color w:val="2E74B5"/>
          <w:sz w:val="20"/>
          <w:szCs w:val="20"/>
        </w:rPr>
      </w:pPr>
      <w:r w:rsidRPr="00C153D2">
        <w:rPr>
          <w:rFonts w:cstheme="minorHAnsi"/>
          <w:color w:val="000000"/>
          <w:sz w:val="20"/>
          <w:szCs w:val="20"/>
        </w:rPr>
        <w:t xml:space="preserve">During the course of the week, we would like you to complete the following learning. We understand that this is a very difficult time for us all and that some children will struggle to engage with learning at times. This learning is for your child to complete at your own </w:t>
      </w:r>
      <w:r>
        <w:rPr>
          <w:rFonts w:cstheme="minorHAnsi"/>
          <w:color w:val="000000"/>
          <w:sz w:val="20"/>
          <w:szCs w:val="20"/>
        </w:rPr>
        <w:t>pace</w:t>
      </w:r>
      <w:r w:rsidRPr="00C153D2">
        <w:rPr>
          <w:rFonts w:cstheme="minorHAnsi"/>
          <w:color w:val="000000"/>
          <w:sz w:val="20"/>
          <w:szCs w:val="20"/>
        </w:rPr>
        <w:t xml:space="preserve">, if you wish to do more, you can access learning on our school website, on your class page via the </w:t>
      </w:r>
      <w:proofErr w:type="spellStart"/>
      <w:r w:rsidRPr="00C153D2">
        <w:rPr>
          <w:rFonts w:cstheme="minorHAnsi"/>
          <w:color w:val="000000"/>
          <w:sz w:val="20"/>
          <w:szCs w:val="20"/>
        </w:rPr>
        <w:t>padlets</w:t>
      </w:r>
      <w:proofErr w:type="spellEnd"/>
      <w:r w:rsidRPr="00C153D2">
        <w:rPr>
          <w:rFonts w:cstheme="minorHAnsi"/>
          <w:color w:val="000000"/>
          <w:sz w:val="20"/>
          <w:szCs w:val="20"/>
        </w:rPr>
        <w:t xml:space="preserve">. </w:t>
      </w:r>
    </w:p>
    <w:tbl>
      <w:tblPr>
        <w:tblStyle w:val="TableGrid1"/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40"/>
        <w:gridCol w:w="188"/>
        <w:gridCol w:w="2564"/>
        <w:gridCol w:w="1835"/>
        <w:gridCol w:w="729"/>
        <w:gridCol w:w="2564"/>
        <w:gridCol w:w="2565"/>
      </w:tblGrid>
      <w:tr w:rsidR="00326C65" w:rsidRPr="008E33E9" w:rsidTr="00326C65">
        <w:trPr>
          <w:trHeight w:val="308"/>
        </w:trPr>
        <w:tc>
          <w:tcPr>
            <w:tcW w:w="15385" w:type="dxa"/>
            <w:gridSpan w:val="7"/>
          </w:tcPr>
          <w:p w:rsidR="00326C65" w:rsidRPr="00326C65" w:rsidRDefault="00326C65" w:rsidP="00326C65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 w:rsidRPr="00326C65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Moonstone Class Week </w:t>
            </w:r>
            <w:r w:rsidR="00132611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2</w:t>
            </w:r>
            <w:r w:rsidR="00364B58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 Summer Term 2</w:t>
            </w:r>
          </w:p>
        </w:tc>
      </w:tr>
      <w:tr w:rsidR="006721FB" w:rsidRPr="008E33E9" w:rsidTr="006721FB">
        <w:trPr>
          <w:trHeight w:val="994"/>
        </w:trPr>
        <w:tc>
          <w:tcPr>
            <w:tcW w:w="15385" w:type="dxa"/>
            <w:gridSpan w:val="7"/>
          </w:tcPr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9.00 – 9.30  </w:t>
            </w:r>
            <w:r w:rsidRPr="008E33E9"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P.E </w:t>
            </w: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>daily P.E lessons</w:t>
            </w:r>
            <w:r w:rsidRPr="008E33E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</w:p>
          <w:p w:rsidR="00E41C7C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Joe wicks: </w:t>
            </w:r>
            <w:hyperlink r:id="rId10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https://www.youtube.com/playlist?list=PLyCLoPd4VxBvQafyve889qVcPxYEjdSTl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dance moves with JumpStart Johnny </w:t>
            </w:r>
            <w:hyperlink r:id="rId11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https://www.youtube.com/channel/UC8PDFwCV0HHcl08-1SzdiBw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Strictly Come Dancing’s </w:t>
            </w:r>
            <w:proofErr w:type="spellStart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>Oti</w:t>
            </w:r>
            <w:proofErr w:type="spellEnd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proofErr w:type="spellStart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>Mabuse</w:t>
            </w:r>
            <w:proofErr w:type="spellEnd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hyperlink r:id="rId12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https://www.youtube.com/channel/UC58aowNEXHHnflR_5YTtP4g</w:t>
              </w:r>
            </w:hyperlink>
          </w:p>
          <w:p w:rsidR="006721FB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Cosmic Kids Yoga </w:t>
            </w:r>
            <w:hyperlink r:id="rId13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https://www.cosmickids.com</w:t>
              </w:r>
            </w:hyperlink>
          </w:p>
          <w:p w:rsidR="00027FD6" w:rsidRPr="008E33E9" w:rsidRDefault="00027FD6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721FB" w:rsidRPr="008E33E9" w:rsidTr="006721FB">
        <w:trPr>
          <w:trHeight w:val="2202"/>
        </w:trPr>
        <w:tc>
          <w:tcPr>
            <w:tcW w:w="4940" w:type="dxa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t>Maths: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Daily maths lessons can be found at: </w:t>
            </w:r>
            <w:hyperlink r:id="rId14" w:history="1">
              <w:r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https://whiterosemaths.com/homelearning/year-5/</w:t>
              </w:r>
            </w:hyperlink>
            <w:r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Week </w:t>
            </w:r>
            <w:r w:rsidR="006D16F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6721FB" w:rsidRPr="008E33E9" w:rsidRDefault="00E316AA" w:rsidP="00E316AA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="006721FB"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 xml:space="preserve">https://whiterosemaths.com/homelearning/year-6/  </w:t>
              </w:r>
            </w:hyperlink>
            <w:r w:rsidR="006721FB"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Week </w:t>
            </w:r>
            <w:r w:rsidR="006D16F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027F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Worksheets attached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Keep up with TT </w:t>
            </w:r>
            <w:proofErr w:type="spellStart"/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Rockstars</w:t>
            </w:r>
            <w:proofErr w:type="spellEnd"/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– see if you are able to improve your Rockstar status!  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E41C7C" w:rsidRDefault="006721FB" w:rsidP="00E316AA">
            <w:pPr>
              <w:tabs>
                <w:tab w:val="center" w:pos="4320"/>
                <w:tab w:val="right" w:pos="8640"/>
              </w:tabs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Challenge: </w:t>
            </w:r>
            <w:r w:rsidR="00E41C7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Have a go at some </w:t>
            </w:r>
            <w:r w:rsidR="0093677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 the maths challenges from Third Space Learning.  It does say year 6, but Year 5’s will be able to access too.  I have attached them for you.</w:t>
            </w:r>
          </w:p>
          <w:p w:rsidR="00E41C7C" w:rsidRDefault="0093677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E41C7C">
              <w:rPr>
                <w:noProof/>
              </w:rPr>
              <w:t xml:space="preserve">     </w:t>
            </w:r>
          </w:p>
          <w:p w:rsidR="006721FB" w:rsidRPr="008E33E9" w:rsidRDefault="0093677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t xml:space="preserve">          </w:t>
            </w:r>
            <w:r>
              <w:rPr>
                <w:noProof/>
              </w:rPr>
              <w:drawing>
                <wp:inline distT="0" distB="0" distL="0" distR="0" wp14:anchorId="7AF7E695" wp14:editId="59CC5A5E">
                  <wp:extent cx="2392680" cy="87754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40" t="18524" r="24048" b="6476"/>
                          <a:stretch/>
                        </pic:blipFill>
                        <pic:spPr bwMode="auto">
                          <a:xfrm>
                            <a:off x="0" y="0"/>
                            <a:ext cx="2406380" cy="88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87" w:type="dxa"/>
            <w:gridSpan w:val="3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Reading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Task 1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B74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628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Read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Chapter </w:t>
            </w:r>
            <w:r w:rsidR="0013261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D05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The Green Dark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– </w:t>
            </w:r>
            <w:r w:rsidR="0061474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The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Explorer (</w:t>
            </w:r>
            <w:proofErr w:type="spellStart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ebook</w:t>
            </w:r>
            <w:proofErr w:type="spellEnd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on </w:t>
            </w:r>
            <w:proofErr w:type="spellStart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padlet</w:t>
            </w:r>
            <w:proofErr w:type="spellEnd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  <w:p w:rsidR="00CB74DC" w:rsidRPr="008E33E9" w:rsidRDefault="00CB74DC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CB74DC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</w:t>
            </w:r>
            <w:r w:rsidR="00364B58">
              <w:rPr>
                <w:noProof/>
              </w:rPr>
              <w:drawing>
                <wp:inline distT="0" distB="0" distL="0" distR="0">
                  <wp:extent cx="1127760" cy="876300"/>
                  <wp:effectExtent l="0" t="0" r="0" b="0"/>
                  <wp:docPr id="15" name="Picture 15" descr="https://encrypted-tbn0.gstatic.com/images?q=tbn%3AANd9GcT6iVu7Rr6I8MaM5QQWRZf-GIRKODPvbhPJu0WgUxCDA_Avp-jL2MahUpSKU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%3AANd9GcT6iVu7Rr6I8MaM5QQWRZf-GIRKODPvbhPJu0WgUxCDA_Avp-jL2MahUpSKU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2 – 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Look up any vocabulary you are unsure of and find out the meaning.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A4163C" w:rsidP="00E316AA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3 – </w:t>
            </w:r>
            <w:r w:rsidR="00364B58"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  <w:t xml:space="preserve">Complete the reading comprehension on </w:t>
            </w:r>
            <w:proofErr w:type="spellStart"/>
            <w:r w:rsidR="00364B58"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  <w:t>padlet</w:t>
            </w:r>
            <w:proofErr w:type="spellEnd"/>
          </w:p>
          <w:p w:rsidR="00AD17D1" w:rsidRDefault="00AD17D1" w:rsidP="00E316AA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</w:p>
          <w:p w:rsidR="00AD17D1" w:rsidRPr="008E33E9" w:rsidRDefault="00AD17D1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58" w:type="dxa"/>
            <w:gridSpan w:val="3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Writing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Pr="00364B58" w:rsidRDefault="006721FB" w:rsidP="00E316AA">
            <w:pPr>
              <w:tabs>
                <w:tab w:val="center" w:pos="4320"/>
                <w:tab w:val="right" w:pos="8640"/>
              </w:tabs>
              <w:rPr>
                <w:sz w:val="18"/>
                <w:szCs w:val="18"/>
              </w:rPr>
            </w:pPr>
            <w:r w:rsidRPr="00364B5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Task 1</w:t>
            </w:r>
            <w:r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–</w:t>
            </w:r>
            <w:r w:rsidR="00364B58"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Watch Pandora </w:t>
            </w:r>
            <w:hyperlink r:id="rId18" w:history="1">
              <w:r w:rsidR="00364B58" w:rsidRPr="00364B58">
                <w:rPr>
                  <w:rStyle w:val="Hyperlink"/>
                  <w:sz w:val="18"/>
                  <w:szCs w:val="18"/>
                </w:rPr>
                <w:t>https://vimeo.com/193963379</w:t>
              </w:r>
            </w:hyperlink>
          </w:p>
          <w:p w:rsidR="00A4163C" w:rsidRPr="00364B58" w:rsidRDefault="00364B5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64B58">
              <w:rPr>
                <w:noProof/>
                <w:sz w:val="18"/>
                <w:szCs w:val="18"/>
              </w:rPr>
              <w:t>W</w:t>
            </w:r>
            <w:r w:rsidR="00E316AA">
              <w:rPr>
                <w:noProof/>
                <w:sz w:val="18"/>
                <w:szCs w:val="18"/>
              </w:rPr>
              <w:t xml:space="preserve">atch the video clip again but this time from </w:t>
            </w:r>
            <w:r w:rsidR="00E316AA">
              <w:rPr>
                <w:rFonts w:ascii="Calibri" w:hAnsi="Calibri" w:cs="Calibri"/>
                <w:sz w:val="18"/>
                <w:szCs w:val="18"/>
              </w:rPr>
              <w:t>p</w:t>
            </w:r>
            <w:r w:rsidR="00E316AA" w:rsidRPr="00E316AA">
              <w:rPr>
                <w:rFonts w:ascii="Calibri" w:hAnsi="Calibri" w:cs="Calibri"/>
                <w:sz w:val="18"/>
                <w:szCs w:val="18"/>
              </w:rPr>
              <w:t>lay from 1minute to 2m 10s</w:t>
            </w:r>
            <w:r w:rsidR="00E316AA">
              <w:rPr>
                <w:rFonts w:ascii="Calibri" w:hAnsi="Calibri" w:cs="Calibri"/>
                <w:sz w:val="18"/>
                <w:szCs w:val="18"/>
              </w:rPr>
              <w:t>.  Then listen to it again but this time writing down any vocabulary linked to the anatomy of the creatures of Pandora.  Use resource sheet 2a to write these down on.</w:t>
            </w:r>
          </w:p>
          <w:p w:rsidR="006721FB" w:rsidRPr="008E33E9" w:rsidRDefault="00364B5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87D6FF" wp14:editId="1E65048E">
                  <wp:extent cx="3383280" cy="80772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478" t="26103" r="32789" b="13367"/>
                          <a:stretch/>
                        </pic:blipFill>
                        <pic:spPr bwMode="auto">
                          <a:xfrm>
                            <a:off x="0" y="0"/>
                            <a:ext cx="338328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1F6C" w:rsidRPr="00ED1F6C" w:rsidRDefault="00ED1F6C" w:rsidP="00ED1F6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Task 2 - </w:t>
            </w:r>
            <w:r w:rsidRPr="00ED1F6C">
              <w:rPr>
                <w:rFonts w:ascii="Calibri" w:hAnsi="Calibri" w:cs="Calibri"/>
                <w:sz w:val="18"/>
                <w:szCs w:val="18"/>
              </w:rPr>
              <w:t>Use an image found by searching for alien insects or alien creatures. Using the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ED1F6C">
              <w:rPr>
                <w:rFonts w:ascii="Calibri" w:hAnsi="Calibri" w:cs="Calibri"/>
                <w:sz w:val="18"/>
                <w:szCs w:val="18"/>
              </w:rPr>
              <w:t xml:space="preserve">vocabulary on </w:t>
            </w:r>
            <w:r w:rsidRPr="00ED1F6C">
              <w:rPr>
                <w:rFonts w:ascii="Calibri" w:hAnsi="Calibri" w:cs="Calibri"/>
                <w:sz w:val="18"/>
                <w:szCs w:val="18"/>
              </w:rPr>
              <w:t xml:space="preserve">source </w:t>
            </w:r>
            <w:r w:rsidRPr="00ED1F6C">
              <w:rPr>
                <w:rFonts w:ascii="Calibri-Bold" w:hAnsi="Calibri-Bold" w:cs="Calibri-Bold"/>
                <w:b/>
                <w:bCs/>
                <w:sz w:val="18"/>
                <w:szCs w:val="18"/>
              </w:rPr>
              <w:t>2a</w:t>
            </w:r>
            <w:r w:rsidRPr="00ED1F6C">
              <w:rPr>
                <w:rFonts w:ascii="Calibri" w:hAnsi="Calibri" w:cs="Calibri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jot down some ideas on the description of the creature.  </w:t>
            </w:r>
            <w:r w:rsidRPr="00ED1F6C">
              <w:rPr>
                <w:rFonts w:ascii="Calibri" w:hAnsi="Calibri" w:cs="Calibri"/>
                <w:sz w:val="18"/>
                <w:szCs w:val="18"/>
              </w:rPr>
              <w:t>Look at the use of expansion, prepositional phrases and</w:t>
            </w:r>
          </w:p>
          <w:p w:rsidR="0043427C" w:rsidRDefault="00ED1F6C" w:rsidP="00ED1F6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ED1F6C">
              <w:rPr>
                <w:rFonts w:ascii="Calibri" w:hAnsi="Calibri" w:cs="Calibri"/>
                <w:sz w:val="18"/>
                <w:szCs w:val="18"/>
              </w:rPr>
              <w:t>adverbs.</w:t>
            </w:r>
          </w:p>
          <w:p w:rsidR="00ED1F6C" w:rsidRPr="00ED1F6C" w:rsidRDefault="00ED1F6C" w:rsidP="00ED1F6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lastRenderedPageBreak/>
              <w:t xml:space="preserve">Task 3 – Using Resource </w:t>
            </w:r>
            <w:r w:rsidRPr="00ED1F6C">
              <w:rPr>
                <w:rFonts w:ascii="Calibri" w:hAnsi="Calibri" w:cs="Calibri"/>
                <w:b/>
                <w:sz w:val="18"/>
                <w:szCs w:val="18"/>
              </w:rPr>
              <w:t>2c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for inspiration, I would like you to come up with your own alien hexapod using </w:t>
            </w:r>
            <w:r w:rsidRPr="00ED1F6C">
              <w:rPr>
                <w:rFonts w:ascii="Calibri" w:hAnsi="Calibri" w:cs="Calibri"/>
                <w:sz w:val="18"/>
                <w:szCs w:val="18"/>
              </w:rPr>
              <w:t>different features of</w:t>
            </w:r>
          </w:p>
          <w:p w:rsidR="00ED1F6C" w:rsidRPr="00ED1F6C" w:rsidRDefault="00ED1F6C" w:rsidP="00ED1F6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ED1F6C">
              <w:rPr>
                <w:rFonts w:ascii="Calibri" w:hAnsi="Calibri" w:cs="Calibri"/>
                <w:sz w:val="18"/>
                <w:szCs w:val="18"/>
              </w:rPr>
              <w:t>different insects to combine</w:t>
            </w:r>
            <w:r w:rsidRPr="00ED1F6C">
              <w:rPr>
                <w:rFonts w:ascii="Calibri" w:hAnsi="Calibri" w:cs="Calibri"/>
                <w:sz w:val="18"/>
                <w:szCs w:val="18"/>
              </w:rPr>
              <w:t xml:space="preserve"> your hexapod.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I would like you to draw and label your own insect using the skills in tasks 1 and 2.</w:t>
            </w:r>
          </w:p>
          <w:p w:rsidR="00AC4C40" w:rsidRPr="00364B58" w:rsidRDefault="00AC4C40" w:rsidP="00AC4C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AC4C40" w:rsidRPr="008E33E9" w:rsidRDefault="00AC4C40" w:rsidP="00AC4C4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21FB" w:rsidRPr="008E33E9" w:rsidRDefault="006721FB" w:rsidP="00A4163C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1FB" w:rsidRPr="008E33E9" w:rsidTr="006721FB">
        <w:trPr>
          <w:trHeight w:val="548"/>
        </w:trPr>
        <w:tc>
          <w:tcPr>
            <w:tcW w:w="15385" w:type="dxa"/>
            <w:gridSpan w:val="7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6721FB">
              <w:rPr>
                <w:rFonts w:cstheme="minorHAnsi"/>
              </w:rPr>
              <w:lastRenderedPageBreak/>
              <w:t>Spellings to learn this week</w:t>
            </w:r>
            <w:r w:rsidR="00066F92">
              <w:rPr>
                <w:rFonts w:cstheme="minorHAnsi"/>
              </w:rPr>
              <w:t xml:space="preserve">, </w:t>
            </w:r>
            <w:r w:rsidR="00ED1F6C">
              <w:t>synonyms and antonyms: Immense, vast, gigantic, gargantuan, mammoth, miniature, miniscule, insignificant, microscopic,  petite</w:t>
            </w:r>
          </w:p>
        </w:tc>
      </w:tr>
      <w:tr w:rsidR="00364B58" w:rsidRPr="008E33E9" w:rsidTr="00364B58">
        <w:trPr>
          <w:trHeight w:val="1124"/>
        </w:trPr>
        <w:tc>
          <w:tcPr>
            <w:tcW w:w="5128" w:type="dxa"/>
            <w:gridSpan w:val="2"/>
          </w:tcPr>
          <w:p w:rsidR="00364B58" w:rsidRDefault="00364B58" w:rsidP="00130785">
            <w:pPr>
              <w:pStyle w:val="Header"/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Topic – Amazon Rainforest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9E115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Geography </w:t>
            </w:r>
          </w:p>
          <w:p w:rsidR="00364B58" w:rsidRDefault="00364B58" w:rsidP="00116BCF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Task 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– </w:t>
            </w:r>
            <w:r w:rsidR="004C5038" w:rsidRPr="004C5038">
              <w:rPr>
                <w:rFonts w:asciiTheme="minorHAnsi" w:hAnsiTheme="minorHAnsi" w:cstheme="minorHAnsi"/>
                <w:b/>
                <w:sz w:val="18"/>
                <w:szCs w:val="18"/>
              </w:rPr>
              <w:t>Who are</w:t>
            </w:r>
            <w:r w:rsidR="004C5038" w:rsidRPr="004C503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C5038" w:rsidRPr="004C503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</w:t>
            </w:r>
            <w:r w:rsidR="00116BCF" w:rsidRPr="00116BC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he indigenous people of the Amazon rainforest</w:t>
            </w:r>
            <w:r w:rsidR="004C503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?</w:t>
            </w:r>
            <w:r w:rsidR="00991DD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Have a look at the following links</w:t>
            </w:r>
          </w:p>
          <w:p w:rsidR="00991DDA" w:rsidRDefault="00991DDA" w:rsidP="00116BC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0" w:history="1">
              <w:r w:rsidRPr="00991DDA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www.youtube.com/watch?v=sLErPqqCC54</w:t>
              </w:r>
            </w:hyperlink>
          </w:p>
          <w:p w:rsidR="00991DDA" w:rsidRPr="00991DDA" w:rsidRDefault="00991DDA" w:rsidP="00116BC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0CC6D2" wp14:editId="1A87D604">
                  <wp:extent cx="1623060" cy="8610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19" t="28240" r="42345" b="22665"/>
                          <a:stretch/>
                        </pic:blipFill>
                        <pic:spPr bwMode="auto">
                          <a:xfrm>
                            <a:off x="0" y="0"/>
                            <a:ext cx="162306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DDA" w:rsidRPr="00991DDA" w:rsidRDefault="00991DDA" w:rsidP="00116BC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2" w:history="1">
              <w:r w:rsidRPr="00991DDA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www.survivalinternational.org/awa</w:t>
              </w:r>
            </w:hyperlink>
          </w:p>
          <w:p w:rsidR="00991DDA" w:rsidRPr="00116BCF" w:rsidRDefault="00991DDA" w:rsidP="00116BCF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EBF4746" wp14:editId="70F7D9BF">
                  <wp:extent cx="3063240" cy="1249680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7378" r="1791" b="11369"/>
                          <a:stretch/>
                        </pic:blipFill>
                        <pic:spPr bwMode="auto">
                          <a:xfrm>
                            <a:off x="0" y="0"/>
                            <a:ext cx="306324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="OpenSans" w:hAnsi="OpenSans"/>
                <w:color w:val="545A5E"/>
                <w:sz w:val="18"/>
                <w:szCs w:val="18"/>
                <w:shd w:val="clear" w:color="auto" w:fill="FFFFFF"/>
              </w:rPr>
              <w:t xml:space="preserve"> </w:t>
            </w:r>
          </w:p>
          <w:p w:rsidR="00991DDA" w:rsidRPr="00991DDA" w:rsidRDefault="00991DDA" w:rsidP="00991DDA">
            <w:pPr>
              <w:pStyle w:val="Default"/>
            </w:pPr>
            <w:r w:rsidRPr="00991DDA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shd w:val="clear" w:color="auto" w:fill="FFFFFF"/>
              </w:rPr>
              <w:t>Task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shd w:val="clear" w:color="auto" w:fill="FFFFFF"/>
              </w:rPr>
              <w:t xml:space="preserve"> -  The videos you watched were of the Awa tribe  who are an uncontacted tribe located in the Amazon rainforest in Brazil.  </w:t>
            </w:r>
          </w:p>
          <w:p w:rsidR="00991DDA" w:rsidRPr="00991DDA" w:rsidRDefault="00991DDA" w:rsidP="00991DDA">
            <w:pPr>
              <w:autoSpaceDE w:val="0"/>
              <w:autoSpaceDN w:val="0"/>
              <w:adjustRightInd w:val="0"/>
              <w:spacing w:after="25"/>
              <w:rPr>
                <w:rFonts w:cstheme="minorHAnsi"/>
                <w:b/>
                <w:sz w:val="18"/>
                <w:szCs w:val="18"/>
              </w:rPr>
            </w:pPr>
            <w:r w:rsidRPr="00991DDA">
              <w:rPr>
                <w:rFonts w:cstheme="minorHAnsi"/>
                <w:b/>
                <w:sz w:val="18"/>
                <w:szCs w:val="18"/>
              </w:rPr>
              <w:t xml:space="preserve">Brazil is home to the highest number of uncontacted tribes in the world. Uncontacted means that the tribes have no contact with the outside, modern world. </w:t>
            </w:r>
          </w:p>
          <w:p w:rsidR="00991DDA" w:rsidRPr="00991DDA" w:rsidRDefault="00991DDA" w:rsidP="00991DDA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  <w:r w:rsidRPr="00991DDA">
              <w:rPr>
                <w:rFonts w:cstheme="minorHAnsi"/>
                <w:b/>
                <w:sz w:val="18"/>
                <w:szCs w:val="18"/>
              </w:rPr>
              <w:t xml:space="preserve">There are thought to be over 77 isolated groups living in the Amazon. </w:t>
            </w:r>
            <w:r w:rsidR="0059437D">
              <w:rPr>
                <w:rFonts w:cstheme="minorHAnsi"/>
                <w:b/>
                <w:sz w:val="18"/>
                <w:szCs w:val="18"/>
              </w:rPr>
              <w:t xml:space="preserve"> I would like you to answer the following questions.</w:t>
            </w:r>
          </w:p>
          <w:p w:rsidR="00991DDA" w:rsidRDefault="00991DDA" w:rsidP="00991DDA">
            <w:pPr>
              <w:autoSpaceDE w:val="0"/>
              <w:autoSpaceDN w:val="0"/>
              <w:adjustRightInd w:val="0"/>
              <w:spacing w:after="26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91DDA" w:rsidRPr="0059437D" w:rsidRDefault="00991DDA" w:rsidP="0059437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6"/>
              <w:rPr>
                <w:rFonts w:cstheme="minorHAnsi"/>
                <w:sz w:val="18"/>
                <w:szCs w:val="18"/>
              </w:rPr>
            </w:pPr>
            <w:r w:rsidRPr="0059437D">
              <w:rPr>
                <w:rFonts w:cstheme="minorHAnsi"/>
                <w:sz w:val="18"/>
                <w:szCs w:val="18"/>
              </w:rPr>
              <w:t xml:space="preserve">What do you think the lives of these people is like? </w:t>
            </w:r>
          </w:p>
          <w:p w:rsidR="00991DDA" w:rsidRPr="0059437D" w:rsidRDefault="00991DDA" w:rsidP="0059437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6"/>
              <w:rPr>
                <w:rFonts w:cstheme="minorHAnsi"/>
                <w:sz w:val="18"/>
                <w:szCs w:val="18"/>
              </w:rPr>
            </w:pPr>
            <w:r w:rsidRPr="0059437D">
              <w:rPr>
                <w:rFonts w:cstheme="minorHAnsi"/>
                <w:sz w:val="18"/>
                <w:szCs w:val="18"/>
              </w:rPr>
              <w:t xml:space="preserve">How do you think they felt when they saw the plane filming them? </w:t>
            </w:r>
          </w:p>
          <w:p w:rsidR="00991DDA" w:rsidRDefault="00991DDA" w:rsidP="0059437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6"/>
              <w:rPr>
                <w:rFonts w:cstheme="minorHAnsi"/>
                <w:sz w:val="18"/>
                <w:szCs w:val="18"/>
              </w:rPr>
            </w:pPr>
            <w:r w:rsidRPr="0059437D">
              <w:rPr>
                <w:rFonts w:cstheme="minorHAnsi"/>
                <w:sz w:val="18"/>
                <w:szCs w:val="18"/>
              </w:rPr>
              <w:t>What is meant by the term indigenous people?</w:t>
            </w:r>
          </w:p>
          <w:p w:rsidR="0059437D" w:rsidRPr="0059437D" w:rsidRDefault="0059437D" w:rsidP="0059437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  <w:p w:rsidR="0059437D" w:rsidRDefault="0059437D" w:rsidP="0059437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 w:rsidRPr="0059437D">
              <w:rPr>
                <w:rFonts w:cstheme="minorHAnsi"/>
                <w:color w:val="000000"/>
                <w:sz w:val="18"/>
                <w:szCs w:val="18"/>
              </w:rPr>
              <w:t>What does the term, uncontacted tribe mean?</w:t>
            </w:r>
          </w:p>
          <w:p w:rsidR="0059437D" w:rsidRPr="0059437D" w:rsidRDefault="0059437D" w:rsidP="0059437D">
            <w:pPr>
              <w:pStyle w:val="ListParagraph"/>
              <w:rPr>
                <w:rFonts w:cstheme="minorHAnsi"/>
                <w:color w:val="000000"/>
                <w:sz w:val="18"/>
                <w:szCs w:val="18"/>
              </w:rPr>
            </w:pPr>
          </w:p>
          <w:p w:rsidR="0059437D" w:rsidRPr="00653780" w:rsidRDefault="0059437D" w:rsidP="0059437D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653780">
              <w:rPr>
                <w:rFonts w:cstheme="minorHAnsi"/>
                <w:b/>
                <w:color w:val="000000"/>
                <w:sz w:val="18"/>
                <w:szCs w:val="18"/>
              </w:rPr>
              <w:t>Task 3 – I would like you to do carry out some research on the Awa tribe</w:t>
            </w:r>
            <w:r w:rsidR="00653780" w:rsidRPr="00653780">
              <w:rPr>
                <w:rFonts w:cstheme="minorHAnsi"/>
                <w:b/>
                <w:color w:val="000000"/>
                <w:sz w:val="18"/>
                <w:szCs w:val="18"/>
              </w:rPr>
              <w:t xml:space="preserve">, what their lives are like, their contact with the outside world, </w:t>
            </w:r>
            <w:r w:rsidR="00653780" w:rsidRPr="00653780">
              <w:rPr>
                <w:b/>
                <w:sz w:val="18"/>
                <w:szCs w:val="18"/>
              </w:rPr>
              <w:t xml:space="preserve">cattle ranching, farming, logging, disease and road building on the lives of the Awa tribe (and also the lives of those undertaking these activities) </w:t>
            </w:r>
            <w:r w:rsidRPr="00653780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r w:rsidR="00653780">
              <w:rPr>
                <w:rFonts w:cstheme="minorHAnsi"/>
                <w:b/>
                <w:color w:val="000000"/>
                <w:sz w:val="18"/>
                <w:szCs w:val="18"/>
              </w:rPr>
              <w:t>You can present this in any way you choose and can add photos, pictures and videos.</w:t>
            </w:r>
          </w:p>
          <w:p w:rsidR="0059437D" w:rsidRPr="0059437D" w:rsidRDefault="0059437D" w:rsidP="0059437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  <w:p w:rsidR="00364B58" w:rsidRPr="00364B58" w:rsidRDefault="00364B58" w:rsidP="00A81D12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lastRenderedPageBreak/>
              <w:t xml:space="preserve">Art / D.T </w:t>
            </w:r>
          </w:p>
          <w:p w:rsidR="00364B58" w:rsidRDefault="00364B58" w:rsidP="008E5473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364B58" w:rsidRPr="00F31F94" w:rsidRDefault="00F31F94" w:rsidP="008E5473">
            <w:pPr>
              <w:pStyle w:val="Header"/>
              <w:rPr>
                <w:b/>
                <w:sz w:val="18"/>
                <w:szCs w:val="18"/>
              </w:rPr>
            </w:pPr>
            <w:r w:rsidRPr="00F31F94">
              <w:rPr>
                <w:b/>
                <w:sz w:val="18"/>
                <w:szCs w:val="18"/>
              </w:rPr>
              <w:t>Task 1 -</w:t>
            </w:r>
            <w:r w:rsidR="00364B58" w:rsidRPr="00F31F94">
              <w:rPr>
                <w:b/>
                <w:sz w:val="18"/>
                <w:szCs w:val="18"/>
              </w:rPr>
              <w:t xml:space="preserve">Have a </w:t>
            </w:r>
            <w:r w:rsidR="00653780" w:rsidRPr="00F31F94">
              <w:rPr>
                <w:b/>
                <w:sz w:val="18"/>
                <w:szCs w:val="18"/>
              </w:rPr>
              <w:t xml:space="preserve">look at the Henri Rousseau </w:t>
            </w:r>
            <w:r w:rsidR="0088776D" w:rsidRPr="00F31F94">
              <w:rPr>
                <w:b/>
                <w:sz w:val="18"/>
                <w:szCs w:val="18"/>
              </w:rPr>
              <w:t xml:space="preserve">art </w:t>
            </w:r>
            <w:r w:rsidR="00653780" w:rsidRPr="00F31F94">
              <w:rPr>
                <w:b/>
                <w:sz w:val="18"/>
                <w:szCs w:val="18"/>
              </w:rPr>
              <w:t>power point.</w:t>
            </w:r>
          </w:p>
          <w:p w:rsidR="00364B58" w:rsidRDefault="00F31F94" w:rsidP="008E5473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87BC451" wp14:editId="223EFC16">
                  <wp:extent cx="1490980" cy="838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4B58" w:rsidRPr="00364B58" w:rsidRDefault="00364B58" w:rsidP="008E5473">
            <w:pPr>
              <w:pStyle w:val="Header"/>
              <w:rPr>
                <w:sz w:val="18"/>
                <w:szCs w:val="18"/>
              </w:rPr>
            </w:pPr>
          </w:p>
          <w:p w:rsidR="00364B58" w:rsidRPr="00F31F94" w:rsidRDefault="00F31F94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 w:rsidRPr="00F31F94">
              <w:rPr>
                <w:rFonts w:asciiTheme="minorHAnsi" w:hAnsiTheme="minorHAnsi" w:cstheme="minorHAnsi"/>
                <w:sz w:val="18"/>
                <w:szCs w:val="18"/>
              </w:rPr>
              <w:t xml:space="preserve">Task 2 - </w:t>
            </w:r>
          </w:p>
          <w:p w:rsidR="00364B58" w:rsidRDefault="00F31F94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Look through the Henri Rousseau art photos and answer the questions.</w:t>
            </w:r>
          </w:p>
          <w:p w:rsidR="00F31F94" w:rsidRPr="00364B58" w:rsidRDefault="00F31F94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6A766A" wp14:editId="594D95A0">
                  <wp:extent cx="1302385" cy="8991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t="-928" r="-1183" b="2094"/>
                          <a:stretch/>
                        </pic:blipFill>
                        <pic:spPr bwMode="auto">
                          <a:xfrm>
                            <a:off x="0" y="0"/>
                            <a:ext cx="1303128" cy="89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64B58" w:rsidRPr="00F31F94" w:rsidRDefault="00F31F94" w:rsidP="00F31F94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  <w:r w:rsidRPr="00F31F94">
              <w:rPr>
                <w:rFonts w:cstheme="minorHAnsi"/>
                <w:sz w:val="18"/>
                <w:szCs w:val="18"/>
              </w:rPr>
              <w:t>Task 3 – Choose a picture</w:t>
            </w:r>
            <w:r>
              <w:rPr>
                <w:rFonts w:cstheme="minorHAnsi"/>
                <w:sz w:val="18"/>
                <w:szCs w:val="18"/>
              </w:rPr>
              <w:t xml:space="preserve"> of the rainforest by Henri Rousseau</w:t>
            </w:r>
            <w:r w:rsidRPr="00F31F94">
              <w:rPr>
                <w:rFonts w:cstheme="minorHAnsi"/>
                <w:sz w:val="18"/>
                <w:szCs w:val="18"/>
              </w:rPr>
              <w:t xml:space="preserve"> and try to recreate it.  This can be done by drawing or painting.</w:t>
            </w:r>
            <w:r>
              <w:rPr>
                <w:rFonts w:cstheme="minorHAnsi"/>
                <w:sz w:val="18"/>
                <w:szCs w:val="18"/>
              </w:rPr>
              <w:t xml:space="preserve">  You can either use one that it on the power point or the word document or research any others you can find.</w:t>
            </w:r>
          </w:p>
        </w:tc>
        <w:tc>
          <w:tcPr>
            <w:tcW w:w="2564" w:type="dxa"/>
            <w:gridSpan w:val="2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Music 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15937" w:rsidRDefault="00815937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Have a look at these short video clips.  If you have a musical instrument try and compose a piece of music.  If you don’t use something you have at home (it can be more than one item) </w:t>
            </w:r>
            <w:r w:rsidR="004F7117">
              <w:rPr>
                <w:rFonts w:asciiTheme="minorHAnsi" w:hAnsiTheme="minorHAnsi" w:cstheme="minorHAnsi"/>
                <w:sz w:val="18"/>
                <w:szCs w:val="18"/>
              </w:rPr>
              <w:t>and see what you can come up with.</w:t>
            </w:r>
          </w:p>
          <w:p w:rsidR="004F7117" w:rsidRPr="00815937" w:rsidRDefault="004F7117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85E3A1" wp14:editId="5FA43F18">
                  <wp:extent cx="1432560" cy="5105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23636" r="3918" b="15455"/>
                          <a:stretch/>
                        </pic:blipFill>
                        <pic:spPr bwMode="auto">
                          <a:xfrm>
                            <a:off x="0" y="0"/>
                            <a:ext cx="1432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C83F09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Pr="00192AF9" w:rsidRDefault="00E316AA" w:rsidP="00192AF9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7" w:history="1">
              <w:r w:rsidR="00364B58" w:rsidRPr="00E815A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https://www.incredibox.com</w:t>
              </w:r>
            </w:hyperlink>
          </w:p>
          <w:p w:rsidR="00364B58" w:rsidRDefault="00364B58" w:rsidP="00192AF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38BD75" wp14:editId="68C8F948">
                  <wp:extent cx="1490980" cy="7696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15741" b="16667"/>
                          <a:stretch/>
                        </pic:blipFill>
                        <pic:spPr bwMode="auto">
                          <a:xfrm>
                            <a:off x="0" y="0"/>
                            <a:ext cx="149098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Pr="00192AF9" w:rsidRDefault="00364B58" w:rsidP="00192AF9">
            <w:pPr>
              <w:tabs>
                <w:tab w:val="left" w:pos="1644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Science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–</w:t>
            </w: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</w:rPr>
              <w:t>Animals including humans</w:t>
            </w: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4F7117" w:rsidP="00326C65">
            <w:pPr>
              <w:pStyle w:val="Head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As we have now come to the end of our science block, I would like you to complete the end of block assessment.  It says Year 6 but we have covered this for year 5 and year 6.</w:t>
            </w:r>
          </w:p>
          <w:p w:rsidR="004F7117" w:rsidRDefault="004F7117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4F7117" w:rsidP="004F7117">
            <w:pPr>
              <w:pStyle w:val="Header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9DFD7A" wp14:editId="4353DAE1">
                  <wp:extent cx="914400" cy="6248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4599" t="19091" r="34071" b="6363"/>
                          <a:stretch/>
                        </pic:blipFill>
                        <pic:spPr bwMode="auto">
                          <a:xfrm>
                            <a:off x="0" y="0"/>
                            <a:ext cx="91440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004EBD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Do not look at the answers until you have completed your assessment!</w:t>
            </w: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P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Pr="00704ADF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</w:pPr>
          </w:p>
          <w:p w:rsidR="00364B58" w:rsidRPr="00076943" w:rsidRDefault="00364B58" w:rsidP="00326C65">
            <w:pPr>
              <w:pStyle w:val="Header"/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Pr="006721FB" w:rsidRDefault="00364B58" w:rsidP="0062368C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</w:tc>
        <w:tc>
          <w:tcPr>
            <w:tcW w:w="2565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.T.</w:t>
            </w:r>
          </w:p>
          <w:p w:rsidR="00364B58" w:rsidRPr="00A81D12" w:rsidRDefault="00004EBD" w:rsidP="00364B58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81D1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What is an algorithm</w:t>
            </w:r>
            <w:r w:rsidR="00A81D12" w:rsidRPr="00A81D1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?</w:t>
            </w:r>
          </w:p>
          <w:p w:rsidR="00A81D12" w:rsidRPr="00A81D12" w:rsidRDefault="00A81D12" w:rsidP="00364B58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A81D12">
              <w:rPr>
                <w:rFonts w:asciiTheme="minorHAnsi" w:hAnsiTheme="minorHAnsi" w:cstheme="minorHAnsi"/>
                <w:sz w:val="18"/>
                <w:szCs w:val="18"/>
              </w:rPr>
              <w:t>Have a look at this link to learn all about what algorithms are and what they are used for</w:t>
            </w:r>
          </w:p>
          <w:p w:rsidR="00364B58" w:rsidRPr="00A81D12" w:rsidRDefault="00364B58" w:rsidP="00A81D12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cstheme="minorHAnsi"/>
                <w:sz w:val="18"/>
                <w:szCs w:val="18"/>
              </w:rPr>
            </w:pPr>
            <w:r w:rsidRPr="00364B5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ab/>
            </w:r>
            <w:hyperlink r:id="rId30" w:history="1">
              <w:r w:rsidR="00A81D12" w:rsidRPr="00800B1A">
                <w:rPr>
                  <w:rStyle w:val="Hyperlink"/>
                  <w:sz w:val="18"/>
                  <w:szCs w:val="18"/>
                </w:rPr>
                <w:t>https://www.bbc.co.uk/bitesize/topics/zs7s4wx/articles/zqrq7ty</w:t>
              </w:r>
            </w:hyperlink>
          </w:p>
          <w:p w:rsidR="00364B58" w:rsidRDefault="00364B58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</w:p>
          <w:p w:rsidR="00A81D12" w:rsidRDefault="00A81D12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5503662" wp14:editId="55545DB8">
                  <wp:extent cx="1143000" cy="4724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0728" t="32703" r="12644" b="10976"/>
                          <a:stretch/>
                        </pic:blipFill>
                        <pic:spPr bwMode="auto">
                          <a:xfrm>
                            <a:off x="0" y="0"/>
                            <a:ext cx="114300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  <w:p w:rsid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  <w:r w:rsidRPr="00A81D12">
              <w:rPr>
                <w:rFonts w:cstheme="minorHAnsi"/>
                <w:sz w:val="18"/>
                <w:szCs w:val="18"/>
              </w:rPr>
              <w:t>Task 2 – Have a go at creating your own algorithms using scratch.  You will need to sign up if you haven’t used it before,  but it’s free of charge to use.</w:t>
            </w:r>
          </w:p>
          <w:p w:rsid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</w:p>
          <w:p w:rsidR="00A81D12" w:rsidRP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B44232" wp14:editId="5A3CC9B6">
                  <wp:extent cx="1491615" cy="6248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14534" b="10977"/>
                          <a:stretch/>
                        </pic:blipFill>
                        <pic:spPr bwMode="auto">
                          <a:xfrm>
                            <a:off x="0" y="0"/>
                            <a:ext cx="1491615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65" w:rsidRPr="008E33E9" w:rsidTr="00E316AA">
        <w:trPr>
          <w:trHeight w:val="2951"/>
        </w:trPr>
        <w:tc>
          <w:tcPr>
            <w:tcW w:w="7692" w:type="dxa"/>
            <w:gridSpan w:val="3"/>
          </w:tcPr>
          <w:p w:rsidR="00364B58" w:rsidRDefault="00A81D12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PSHE </w:t>
            </w:r>
            <w:r w:rsidR="00121FB3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</w:t>
            </w:r>
            <w:r w:rsidR="00121FB3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Go through the linking by thinking pdf</w:t>
            </w:r>
            <w:r w:rsidR="00A82C91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.  This is on our class </w:t>
            </w:r>
            <w:proofErr w:type="spellStart"/>
            <w:r w:rsidR="00A82C91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padlet</w:t>
            </w:r>
            <w:proofErr w:type="spellEnd"/>
            <w:r w:rsidR="00A82C91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or </w:t>
            </w:r>
            <w:proofErr w:type="gramStart"/>
            <w:r w:rsidR="00A82C91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In</w:t>
            </w:r>
            <w:proofErr w:type="gramEnd"/>
            <w:r w:rsidR="00A82C91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your home learning packs if you have them printed.</w:t>
            </w: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E351B8" wp14:editId="522E8074">
                  <wp:extent cx="2735580" cy="1691640"/>
                  <wp:effectExtent l="0" t="0" r="762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0594" t="28265" r="31782" b="8352"/>
                          <a:stretch/>
                        </pic:blipFill>
                        <pic:spPr bwMode="auto">
                          <a:xfrm>
                            <a:off x="0" y="0"/>
                            <a:ext cx="273558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7693" w:type="dxa"/>
            <w:gridSpan w:val="4"/>
          </w:tcPr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French: </w:t>
            </w: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You can access French learning here: </w:t>
            </w:r>
            <w:hyperlink r:id="rId34" w:history="1">
              <w:r w:rsidRPr="007C1182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https://www.duolingo.com</w:t>
              </w:r>
            </w:hyperlink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it is free to join, </w:t>
            </w:r>
          </w:p>
          <w:p w:rsidR="00860DD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you can take a small test first to see how much you know before moving on.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30EB522F" wp14:editId="2B832824">
                  <wp:extent cx="1874520" cy="80945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17698" r="1137" b="6374"/>
                          <a:stretch/>
                        </pic:blipFill>
                        <pic:spPr bwMode="auto">
                          <a:xfrm>
                            <a:off x="0" y="0"/>
                            <a:ext cx="1898245" cy="81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21FB3" w:rsidRDefault="00121FB3" w:rsidP="00326C65">
            <w:pPr>
              <w:pStyle w:val="Header"/>
              <w:rPr>
                <w:sz w:val="20"/>
                <w:szCs w:val="20"/>
              </w:rPr>
            </w:pPr>
            <w:r w:rsidRPr="00121F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Have a go at this French lesson on BBC Bitesize </w:t>
            </w:r>
            <w:hyperlink r:id="rId36" w:history="1">
              <w:r w:rsidRPr="00121FB3">
                <w:rPr>
                  <w:rStyle w:val="Hyperlink"/>
                  <w:sz w:val="20"/>
                  <w:szCs w:val="20"/>
                </w:rPr>
                <w:t>https://www.bbc.co.uk/teach/school-radio/french-ks2-radio-labo-9-ecole/zv7k382</w:t>
              </w:r>
            </w:hyperlink>
          </w:p>
          <w:p w:rsidR="00121FB3" w:rsidRPr="00121FB3" w:rsidRDefault="00121FB3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74389" wp14:editId="1C02CDF8">
                  <wp:extent cx="1912620" cy="11353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245" t="-10126" r="-8463" b="-2020"/>
                          <a:stretch/>
                        </pic:blipFill>
                        <pic:spPr bwMode="auto">
                          <a:xfrm>
                            <a:off x="0" y="0"/>
                            <a:ext cx="191262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If you fancy something different, try some </w:t>
            </w:r>
          </w:p>
          <w:p w:rsidR="00326C65" w:rsidRDefault="00326C65" w:rsidP="00326C65">
            <w:pPr>
              <w:pStyle w:val="Head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French games here: </w:t>
            </w:r>
            <w:hyperlink r:id="rId38" w:history="1">
              <w:r w:rsidRPr="006C225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https://www.frenchgamesnet</w:t>
              </w:r>
            </w:hyperlink>
          </w:p>
          <w:p w:rsidR="00326C65" w:rsidRPr="00C153D2" w:rsidRDefault="00875330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860DD5">
              <w:rPr>
                <w:noProof/>
              </w:rPr>
              <w:drawing>
                <wp:inline distT="0" distB="0" distL="0" distR="0" wp14:anchorId="7A6DC94E" wp14:editId="436C0851">
                  <wp:extent cx="3040380" cy="13258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5457" t="15916" r="6272" b="6006"/>
                          <a:stretch/>
                        </pic:blipFill>
                        <pic:spPr bwMode="auto">
                          <a:xfrm>
                            <a:off x="0" y="0"/>
                            <a:ext cx="30403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1FB" w:rsidRDefault="006721FB"/>
    <w:p w:rsidR="00326C65" w:rsidRDefault="00326C65" w:rsidP="00326C65">
      <w:pPr>
        <w:pStyle w:val="Body"/>
        <w:rPr>
          <w:noProof/>
        </w:rPr>
      </w:pPr>
      <w:r>
        <w:rPr>
          <w:noProof/>
        </w:rPr>
        <w:t xml:space="preserve">  </w:t>
      </w:r>
    </w:p>
    <w:p w:rsidR="00326C65" w:rsidRDefault="00326C65" w:rsidP="00326C65">
      <w:pPr>
        <w:pStyle w:val="Body"/>
      </w:pPr>
    </w:p>
    <w:p w:rsidR="00784095" w:rsidRDefault="00784095" w:rsidP="00784095">
      <w:r>
        <w:t>Week 2 - Moonstone Timetable for Microsoft Teams</w:t>
      </w:r>
    </w:p>
    <w:p w:rsidR="00784095" w:rsidRDefault="00784095" w:rsidP="00784095"/>
    <w:p w:rsidR="00784095" w:rsidRDefault="00784095" w:rsidP="00784095">
      <w:r>
        <w:t>09:00 Each morning a task will be set for pupils to complete.  Each Monday I will post assignments due for that week which the children will be notified of when they sign in.</w:t>
      </w:r>
    </w:p>
    <w:p w:rsidR="00784095" w:rsidRDefault="00784095" w:rsidP="00784095"/>
    <w:p w:rsidR="00784095" w:rsidRDefault="00784095" w:rsidP="00784095">
      <w:r>
        <w:t>14:00 Available for messaging each day (if not in school)</w:t>
      </w:r>
    </w:p>
    <w:p w:rsidR="00784095" w:rsidRDefault="00784095" w:rsidP="00784095"/>
    <w:p w:rsidR="00784095" w:rsidRDefault="00784095" w:rsidP="00784095">
      <w:r>
        <w:t>On a Friday we will have a live video with the whole class – Please message any ideas for this week.</w:t>
      </w:r>
    </w:p>
    <w:p w:rsidR="00784095" w:rsidRDefault="00784095" w:rsidP="00784095"/>
    <w:p w:rsidR="00784095" w:rsidRDefault="00784095" w:rsidP="00784095">
      <w:r>
        <w:t>This week the assignments due in will be the Topic work due in Wednesday</w:t>
      </w:r>
    </w:p>
    <w:p w:rsidR="00784095" w:rsidRDefault="00784095" w:rsidP="00784095">
      <w:r>
        <w:t xml:space="preserve">A piece of maths </w:t>
      </w:r>
      <w:proofErr w:type="gramStart"/>
      <w:r>
        <w:t>work</w:t>
      </w:r>
      <w:proofErr w:type="gramEnd"/>
      <w:r>
        <w:t xml:space="preserve"> due in Thursday</w:t>
      </w:r>
    </w:p>
    <w:p w:rsidR="00326C65" w:rsidRDefault="00326C65" w:rsidP="00326C65">
      <w:pPr>
        <w:pStyle w:val="Body"/>
      </w:pPr>
      <w:bookmarkStart w:id="0" w:name="_GoBack"/>
      <w:bookmarkEnd w:id="0"/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Pr="00C153D2" w:rsidRDefault="00326C65" w:rsidP="00326C65">
      <w:pPr>
        <w:rPr>
          <w:b/>
          <w:sz w:val="20"/>
          <w:szCs w:val="20"/>
        </w:rPr>
      </w:pPr>
    </w:p>
    <w:p w:rsidR="006721FB" w:rsidRDefault="006721FB"/>
    <w:sectPr w:rsidR="006721FB" w:rsidSect="006721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74E1D"/>
    <w:multiLevelType w:val="hybridMultilevel"/>
    <w:tmpl w:val="0096F0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A2B8C"/>
    <w:multiLevelType w:val="hybridMultilevel"/>
    <w:tmpl w:val="0096F0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FB"/>
    <w:rsid w:val="00004EBD"/>
    <w:rsid w:val="00027FD6"/>
    <w:rsid w:val="00066F92"/>
    <w:rsid w:val="000E02AA"/>
    <w:rsid w:val="00116BCF"/>
    <w:rsid w:val="00121FB3"/>
    <w:rsid w:val="00130785"/>
    <w:rsid w:val="00132611"/>
    <w:rsid w:val="00133826"/>
    <w:rsid w:val="00154340"/>
    <w:rsid w:val="001578E7"/>
    <w:rsid w:val="00192AF9"/>
    <w:rsid w:val="00221703"/>
    <w:rsid w:val="00326C65"/>
    <w:rsid w:val="00364B58"/>
    <w:rsid w:val="0043427C"/>
    <w:rsid w:val="004C5038"/>
    <w:rsid w:val="004F7117"/>
    <w:rsid w:val="00516841"/>
    <w:rsid w:val="00516BA0"/>
    <w:rsid w:val="0057457F"/>
    <w:rsid w:val="0059437D"/>
    <w:rsid w:val="005A65D7"/>
    <w:rsid w:val="00611983"/>
    <w:rsid w:val="0061474F"/>
    <w:rsid w:val="0062368C"/>
    <w:rsid w:val="00653780"/>
    <w:rsid w:val="006721FB"/>
    <w:rsid w:val="006D027C"/>
    <w:rsid w:val="006D16F8"/>
    <w:rsid w:val="00702DF5"/>
    <w:rsid w:val="00704ADF"/>
    <w:rsid w:val="00716D7C"/>
    <w:rsid w:val="00720EDF"/>
    <w:rsid w:val="00784095"/>
    <w:rsid w:val="007C5FBF"/>
    <w:rsid w:val="00815937"/>
    <w:rsid w:val="00836F1B"/>
    <w:rsid w:val="00860DD5"/>
    <w:rsid w:val="00875330"/>
    <w:rsid w:val="0088776D"/>
    <w:rsid w:val="008E5473"/>
    <w:rsid w:val="008F7C39"/>
    <w:rsid w:val="00936778"/>
    <w:rsid w:val="00957F52"/>
    <w:rsid w:val="00991DDA"/>
    <w:rsid w:val="00996235"/>
    <w:rsid w:val="009F1191"/>
    <w:rsid w:val="00A0409C"/>
    <w:rsid w:val="00A4163C"/>
    <w:rsid w:val="00A81D12"/>
    <w:rsid w:val="00A82C91"/>
    <w:rsid w:val="00AC4C40"/>
    <w:rsid w:val="00AD17D1"/>
    <w:rsid w:val="00B05249"/>
    <w:rsid w:val="00B5077E"/>
    <w:rsid w:val="00B93A74"/>
    <w:rsid w:val="00BC1ACD"/>
    <w:rsid w:val="00BD6BBD"/>
    <w:rsid w:val="00C6289B"/>
    <w:rsid w:val="00CA231E"/>
    <w:rsid w:val="00CB74DC"/>
    <w:rsid w:val="00CD058C"/>
    <w:rsid w:val="00E316AA"/>
    <w:rsid w:val="00E41C7C"/>
    <w:rsid w:val="00ED1F6C"/>
    <w:rsid w:val="00F205EE"/>
    <w:rsid w:val="00F31F94"/>
    <w:rsid w:val="00F75B28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A55E2"/>
  <w15:chartTrackingRefBased/>
  <w15:docId w15:val="{4038AF9D-9809-4CA4-BC69-889E9020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1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26C6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26C6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326C65"/>
    <w:rPr>
      <w:color w:val="0000FF"/>
      <w:u w:val="single"/>
    </w:rPr>
  </w:style>
  <w:style w:type="paragraph" w:customStyle="1" w:styleId="Body">
    <w:name w:val="Body"/>
    <w:rsid w:val="00326C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6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D6B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826"/>
    <w:rPr>
      <w:color w:val="954F72" w:themeColor="followedHyperlink"/>
      <w:u w:val="single"/>
    </w:rPr>
  </w:style>
  <w:style w:type="paragraph" w:customStyle="1" w:styleId="Default">
    <w:name w:val="Default"/>
    <w:rsid w:val="00133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94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3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cosmickids.com" TargetMode="External"/><Relationship Id="rId18" Type="http://schemas.openxmlformats.org/officeDocument/2006/relationships/hyperlink" Target="https://vimeo.com/193963379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www.duolingo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channel/UC58aowNEXHHnflR_5YTtP4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hyperlink" Target="https://www.frenchgames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youtube.com/watch?v=sLErPqqCC54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channel/UC8PDFwCV0HHcl08-1SzdiBw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hiterosemaths.com/homelearning/year-6/%20%2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www.bbc.co.uk/teach/school-radio/french-ks2-radio-labo-9-ecole/zv7k382" TargetMode="External"/><Relationship Id="rId10" Type="http://schemas.openxmlformats.org/officeDocument/2006/relationships/hyperlink" Target="https://www.youtube.com/playlist?list=PLyCLoPd4VxBvQafyve889qVcPxYEjdST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hiterosemaths.com/homelearning/year-5/" TargetMode="External"/><Relationship Id="rId22" Type="http://schemas.openxmlformats.org/officeDocument/2006/relationships/hyperlink" Target="http://www.survivalinternational.org/awa" TargetMode="External"/><Relationship Id="rId27" Type="http://schemas.openxmlformats.org/officeDocument/2006/relationships/hyperlink" Target="https://www.incredibox.com" TargetMode="External"/><Relationship Id="rId30" Type="http://schemas.openxmlformats.org/officeDocument/2006/relationships/hyperlink" Target="https://www.bbc.co.uk/bitesize/topics/zs7s4wx/articles/zqrq7ty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7C40728D</Template>
  <TotalTime>17</TotalTime>
  <Pages>4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Boulter</dc:creator>
  <cp:keywords/>
  <dc:description/>
  <cp:lastModifiedBy>Clare Swiffen</cp:lastModifiedBy>
  <cp:revision>3</cp:revision>
  <cp:lastPrinted>2020-05-04T10:11:00Z</cp:lastPrinted>
  <dcterms:created xsi:type="dcterms:W3CDTF">2020-06-04T22:29:00Z</dcterms:created>
  <dcterms:modified xsi:type="dcterms:W3CDTF">2020-06-05T07:52:00Z</dcterms:modified>
</cp:coreProperties>
</file>