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86A" w:rsidRDefault="005E28C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15pt;height:769.25pt">
            <v:imagedata r:id="rId4" o:title="Momo information"/>
          </v:shape>
        </w:pict>
      </w:r>
    </w:p>
    <w:p w:rsidR="00A65CD7" w:rsidRDefault="00A65CD7"/>
    <w:p w:rsidR="00A65CD7" w:rsidRDefault="00A65CD7"/>
    <w:p w:rsidR="00A65CD7" w:rsidRDefault="005E28C7">
      <w:r>
        <w:pict>
          <v:shape id="_x0000_i1026" type="#_x0000_t75" style="width:515.35pt;height:702.95pt">
            <v:imagedata r:id="rId5" o:title="Fortnite information"/>
          </v:shape>
        </w:pict>
      </w:r>
    </w:p>
    <w:p w:rsidR="00A65CD7" w:rsidRDefault="00A65CD7"/>
    <w:p w:rsidR="00A65CD7" w:rsidRDefault="005E28C7">
      <w:r>
        <w:pict>
          <v:shape id="_x0000_i1027" type="#_x0000_t75" style="width:519.15pt;height:718.1pt">
            <v:imagedata r:id="rId6" o:title="file3-1"/>
          </v:shape>
        </w:pict>
      </w:r>
    </w:p>
    <w:p w:rsidR="00A65CD7" w:rsidRDefault="00A65CD7"/>
    <w:p w:rsidR="00A65CD7" w:rsidRDefault="005E28C7">
      <w:r>
        <w:lastRenderedPageBreak/>
        <w:pict>
          <v:shape id="_x0000_i1028" type="#_x0000_t75" style="width:511.6pt;height:725.7pt">
            <v:imagedata r:id="rId7" o:title="file-4"/>
          </v:shape>
        </w:pict>
      </w:r>
    </w:p>
    <w:p w:rsidR="00A65CD7" w:rsidRDefault="00A65CD7"/>
    <w:p w:rsidR="00A65CD7" w:rsidRDefault="00A65CD7"/>
    <w:p w:rsidR="00A65CD7" w:rsidRDefault="005E28C7">
      <w:r>
        <w:pict>
          <v:shape id="_x0000_i1029" type="#_x0000_t75" style="width:515.35pt;height:712.4pt">
            <v:imagedata r:id="rId8" o:title="file4-1"/>
          </v:shape>
        </w:pict>
      </w:r>
    </w:p>
    <w:p w:rsidR="00A65CD7" w:rsidRDefault="00A65CD7"/>
    <w:p w:rsidR="00A65CD7" w:rsidRDefault="005E28C7">
      <w:r>
        <w:lastRenderedPageBreak/>
        <w:pict>
          <v:shape id="_x0000_i1030" type="#_x0000_t75" style="width:509.7pt;height:752.2pt">
            <v:imagedata r:id="rId9" o:title="file5-1"/>
          </v:shape>
        </w:pict>
      </w:r>
    </w:p>
    <w:p w:rsidR="00A65CD7" w:rsidRDefault="00A65CD7"/>
    <w:p w:rsidR="00A65CD7" w:rsidRDefault="005E28C7">
      <w:r>
        <w:pict>
          <v:shape id="_x0000_i1031" type="#_x0000_t75" style="width:513.45pt;height:712.4pt">
            <v:imagedata r:id="rId10" o:title="file6-1"/>
          </v:shape>
        </w:pict>
      </w:r>
    </w:p>
    <w:p w:rsidR="00A65CD7" w:rsidRDefault="00A65CD7"/>
    <w:p w:rsidR="00A65CD7" w:rsidRDefault="005E28C7">
      <w:r>
        <w:lastRenderedPageBreak/>
        <w:pict>
          <v:shape id="_x0000_i1032" type="#_x0000_t75" style="width:511.6pt;height:721.9pt">
            <v:imagedata r:id="rId11" o:title="file-5"/>
          </v:shape>
        </w:pict>
      </w:r>
    </w:p>
    <w:p w:rsidR="00A65CD7" w:rsidRDefault="00A65CD7"/>
    <w:p w:rsidR="00A65CD7" w:rsidRDefault="00A65CD7"/>
    <w:p w:rsidR="00A65CD7" w:rsidRDefault="005E28C7">
      <w:r>
        <w:lastRenderedPageBreak/>
        <w:pict>
          <v:shape id="_x0000_i1033" type="#_x0000_t75" style="width:513.45pt;height:723.8pt">
            <v:imagedata r:id="rId12" o:title="file1-2"/>
          </v:shape>
        </w:pict>
      </w:r>
    </w:p>
    <w:p w:rsidR="00A65CD7" w:rsidRDefault="00A65CD7"/>
    <w:p w:rsidR="00A65CD7" w:rsidRDefault="005E28C7">
      <w:r>
        <w:lastRenderedPageBreak/>
        <w:pict>
          <v:shape id="_x0000_i1034" type="#_x0000_t75" style="width:517.25pt;height:708.65pt">
            <v:imagedata r:id="rId13" o:title="file2-2"/>
          </v:shape>
        </w:pict>
      </w:r>
    </w:p>
    <w:p w:rsidR="00A65CD7" w:rsidRDefault="00A65CD7"/>
    <w:p w:rsidR="00A65CD7" w:rsidRDefault="00A65CD7"/>
    <w:sectPr w:rsidR="00A65CD7" w:rsidSect="00A65C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D7"/>
    <w:rsid w:val="0008086A"/>
    <w:rsid w:val="005E28C7"/>
    <w:rsid w:val="00A6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7573056F-5AE1-4251-A52A-6DC1C0D7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10074D3E</Template>
  <TotalTime>0</TotalTime>
  <Pages>10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Boulter</dc:creator>
  <cp:keywords/>
  <dc:description/>
  <cp:lastModifiedBy>Tracy Boulter</cp:lastModifiedBy>
  <cp:revision>2</cp:revision>
  <dcterms:created xsi:type="dcterms:W3CDTF">2019-03-01T16:16:00Z</dcterms:created>
  <dcterms:modified xsi:type="dcterms:W3CDTF">2019-03-01T16:16:00Z</dcterms:modified>
</cp:coreProperties>
</file>